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6"/>
        <w:gridCol w:w="4310"/>
      </w:tblGrid>
      <w:tr w:rsidR="00814C1B" w:rsidRPr="004D3119" w:rsidTr="00152552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C1B" w:rsidRPr="004D3119" w:rsidRDefault="00AA09B6" w:rsidP="00395DF4">
            <w:pPr>
              <w:pStyle w:val="p"/>
              <w:spacing w:before="0" w:after="0" w:line="276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415679" cy="8823960"/>
                  <wp:effectExtent l="19050" t="0" r="4171" b="0"/>
                  <wp:docPr id="1" name="Рисунок 0" descr="Концеп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цепция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7673" cy="8826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9F6" w:rsidRPr="00152552" w:rsidTr="00152552"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DB39F6" w:rsidRPr="00152552" w:rsidRDefault="00DB39F6" w:rsidP="00395DF4">
            <w:pPr>
              <w:pStyle w:val="Tabletext"/>
              <w:spacing w:line="276" w:lineRule="auto"/>
              <w:rPr>
                <w:highlight w:val="green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</w:tcPr>
          <w:p w:rsidR="00DB39F6" w:rsidRPr="00152552" w:rsidRDefault="00DB39F6" w:rsidP="00395DF4">
            <w:pPr>
              <w:pStyle w:val="Tabletext"/>
              <w:spacing w:line="276" w:lineRule="auto"/>
              <w:rPr>
                <w:szCs w:val="28"/>
                <w:highlight w:val="green"/>
              </w:rPr>
            </w:pPr>
          </w:p>
        </w:tc>
      </w:tr>
      <w:tr w:rsidR="00814C1B" w:rsidRPr="00606BEA" w:rsidTr="00152552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ABF" w:rsidRPr="00606BEA" w:rsidRDefault="00A00ABF" w:rsidP="00395DF4">
            <w:pPr>
              <w:pStyle w:val="Tabletitlecentered"/>
              <w:spacing w:before="0" w:line="276" w:lineRule="auto"/>
              <w:jc w:val="left"/>
            </w:pPr>
          </w:p>
        </w:tc>
      </w:tr>
    </w:tbl>
    <w:p w:rsidR="0061598A" w:rsidRDefault="007B7F15" w:rsidP="00395DF4">
      <w:pPr>
        <w:pStyle w:val="Headingcenter"/>
        <w:spacing w:before="0" w:after="0" w:line="276" w:lineRule="auto"/>
      </w:pPr>
      <w:r>
        <w:lastRenderedPageBreak/>
        <w:t>Оглавление</w:t>
      </w:r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r w:rsidRPr="00AF4CC5">
        <w:rPr>
          <w:bCs w:val="0"/>
        </w:rPr>
        <w:fldChar w:fldCharType="begin"/>
      </w:r>
      <w:r w:rsidR="00D85D0F">
        <w:rPr>
          <w:bCs w:val="0"/>
        </w:rPr>
        <w:instrText xml:space="preserve"> TOC \o "2-3" \h \z \t "Heading 1;1;_Заг.1;1;Заголовок приложение;1;Heading_center_toc;1;_Прил.А_Заг-к;1;_Введение.и.т.п;1" </w:instrText>
      </w:r>
      <w:r w:rsidRPr="00AF4CC5">
        <w:rPr>
          <w:bCs w:val="0"/>
        </w:rPr>
        <w:fldChar w:fldCharType="separate"/>
      </w:r>
      <w:hyperlink w:anchor="_Toc248296899" w:history="1">
        <w:r w:rsidR="00D85D0F" w:rsidRPr="00CF15A8">
          <w:rPr>
            <w:rStyle w:val="afc"/>
            <w:noProof/>
          </w:rPr>
          <w:t>Определения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00" w:history="1">
        <w:r w:rsidR="00D85D0F" w:rsidRPr="00CF15A8">
          <w:rPr>
            <w:rStyle w:val="afc"/>
            <w:noProof/>
          </w:rPr>
          <w:t>Обозначения и сокращения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01" w:history="1">
        <w:r w:rsidR="00D85D0F" w:rsidRPr="00CF15A8">
          <w:rPr>
            <w:rStyle w:val="afc"/>
            <w:noProof/>
          </w:rPr>
          <w:t>Введение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02" w:history="1">
        <w:r w:rsidR="00D85D0F" w:rsidRPr="00CF15A8">
          <w:rPr>
            <w:rStyle w:val="afc"/>
            <w:noProof/>
          </w:rPr>
          <w:t>1 Общ</w:t>
        </w:r>
        <w:r w:rsidR="00D85D0F" w:rsidRPr="00CF15A8">
          <w:rPr>
            <w:rStyle w:val="afc"/>
            <w:noProof/>
            <w:lang w:val="en-US"/>
          </w:rPr>
          <w:t>ие</w:t>
        </w:r>
        <w:r w:rsidR="00D85D0F" w:rsidRPr="00CF15A8">
          <w:rPr>
            <w:rStyle w:val="afc"/>
            <w:noProof/>
          </w:rPr>
          <w:t xml:space="preserve"> положения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03" w:history="1">
        <w:r w:rsidR="00D85D0F" w:rsidRPr="00CF15A8">
          <w:rPr>
            <w:rStyle w:val="afc"/>
            <w:noProof/>
          </w:rPr>
          <w:t>2 Задачи СЗПДн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04" w:history="1">
        <w:r w:rsidR="00D85D0F" w:rsidRPr="00CF15A8">
          <w:rPr>
            <w:rStyle w:val="afc"/>
            <w:noProof/>
          </w:rPr>
          <w:t>3 Объекты защиты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05" w:history="1">
        <w:r w:rsidR="00D85D0F" w:rsidRPr="00CF15A8">
          <w:rPr>
            <w:rStyle w:val="afc"/>
            <w:noProof/>
          </w:rPr>
          <w:t>3.1 Перечень информационных систем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06" w:history="1">
        <w:r w:rsidR="00D85D0F" w:rsidRPr="00CF15A8">
          <w:rPr>
            <w:rStyle w:val="afc"/>
            <w:noProof/>
          </w:rPr>
          <w:t>3.2 Перечень объектов защиты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07" w:history="1">
        <w:r w:rsidR="00D85D0F" w:rsidRPr="00CF15A8">
          <w:rPr>
            <w:rStyle w:val="afc"/>
            <w:noProof/>
          </w:rPr>
          <w:t>4 Классификация пользователей ИСПДн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08" w:history="1">
        <w:r w:rsidR="00D85D0F" w:rsidRPr="00CF15A8">
          <w:rPr>
            <w:rStyle w:val="afc"/>
            <w:noProof/>
          </w:rPr>
          <w:t>5 Основные принципы построения системы комплексной защиты информации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0B50F1">
        <w:rPr>
          <w:rStyle w:val="afc"/>
          <w:noProof/>
        </w:rPr>
        <w:t>0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09" w:history="1">
        <w:r w:rsidR="00D85D0F" w:rsidRPr="00CF15A8">
          <w:rPr>
            <w:rStyle w:val="afc"/>
            <w:noProof/>
          </w:rPr>
          <w:t>5.1 Законность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0B50F1">
        <w:rPr>
          <w:rStyle w:val="afc"/>
          <w:noProof/>
        </w:rPr>
        <w:t>0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0" w:history="1">
        <w:r w:rsidR="00D85D0F" w:rsidRPr="00CF15A8">
          <w:rPr>
            <w:rStyle w:val="afc"/>
            <w:noProof/>
          </w:rPr>
          <w:t>5.2 Системность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0B50F1">
        <w:rPr>
          <w:rStyle w:val="afc"/>
          <w:noProof/>
        </w:rPr>
        <w:t>0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1" w:history="1">
        <w:r w:rsidR="00D85D0F" w:rsidRPr="00CF15A8">
          <w:rPr>
            <w:rStyle w:val="afc"/>
            <w:noProof/>
          </w:rPr>
          <w:t>5.3 Комплексность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0B50F1">
        <w:rPr>
          <w:rStyle w:val="afc"/>
          <w:noProof/>
        </w:rPr>
        <w:t>1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2" w:history="1">
        <w:r w:rsidR="00D85D0F" w:rsidRPr="00CF15A8">
          <w:rPr>
            <w:rStyle w:val="afc"/>
            <w:noProof/>
          </w:rPr>
          <w:t>5.4 Непрерывность защиты ПДн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0B50F1">
        <w:rPr>
          <w:rStyle w:val="afc"/>
          <w:noProof/>
        </w:rPr>
        <w:t>1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3" w:history="1">
        <w:r w:rsidR="00D85D0F" w:rsidRPr="00CF15A8">
          <w:rPr>
            <w:rStyle w:val="afc"/>
            <w:noProof/>
          </w:rPr>
          <w:t>5.5 Своевременность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2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4" w:history="1">
        <w:r w:rsidR="00D85D0F" w:rsidRPr="00CF15A8">
          <w:rPr>
            <w:rStyle w:val="afc"/>
            <w:noProof/>
          </w:rPr>
          <w:t>5.6 Преемственность и совершенствование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2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5" w:history="1">
        <w:r w:rsidR="00D85D0F" w:rsidRPr="00CF15A8">
          <w:rPr>
            <w:rStyle w:val="afc"/>
            <w:noProof/>
          </w:rPr>
          <w:t>5.7 Персональная ответственность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2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6" w:history="1">
        <w:r w:rsidR="00D85D0F" w:rsidRPr="00CF15A8">
          <w:rPr>
            <w:rStyle w:val="afc"/>
            <w:noProof/>
          </w:rPr>
          <w:t>5.8 Принцип минимизации полномочий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2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7" w:history="1">
        <w:r w:rsidR="00D85D0F" w:rsidRPr="00CF15A8">
          <w:rPr>
            <w:rStyle w:val="afc"/>
            <w:noProof/>
          </w:rPr>
          <w:t>5.9 Взаимодействие и сотрудничество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3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8" w:history="1">
        <w:r w:rsidR="00D85D0F" w:rsidRPr="00CF15A8">
          <w:rPr>
            <w:rStyle w:val="afc"/>
            <w:noProof/>
          </w:rPr>
          <w:t>5.10 Гибкость системы защиты ПДн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19" w:history="1">
        <w:r w:rsidR="00D85D0F" w:rsidRPr="00CF15A8">
          <w:rPr>
            <w:rStyle w:val="afc"/>
            <w:noProof/>
          </w:rPr>
          <w:t>5.11 Открытость алгоритмов и механизмов защиты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3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0" w:history="1">
        <w:r w:rsidR="00D85D0F" w:rsidRPr="00CF15A8">
          <w:rPr>
            <w:rStyle w:val="afc"/>
            <w:noProof/>
          </w:rPr>
          <w:t>5.12 Простота применения средств защиты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3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1" w:history="1">
        <w:r w:rsidR="00D85D0F" w:rsidRPr="00CF15A8">
          <w:rPr>
            <w:rStyle w:val="afc"/>
            <w:noProof/>
          </w:rPr>
          <w:t>5.13 Научная обоснованность и техническая реализуемость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3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2" w:history="1">
        <w:r w:rsidR="00D85D0F" w:rsidRPr="00CF15A8">
          <w:rPr>
            <w:rStyle w:val="afc"/>
            <w:noProof/>
          </w:rPr>
          <w:t>5.14 Специализация и профессионализм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3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3" w:history="1">
        <w:r w:rsidR="00D85D0F" w:rsidRPr="00CF15A8">
          <w:rPr>
            <w:rStyle w:val="afc"/>
            <w:noProof/>
          </w:rPr>
          <w:t>5.15 Обязательность контроля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4</w:t>
      </w:r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24" w:history="1">
        <w:r w:rsidR="00D85D0F" w:rsidRPr="00CF15A8">
          <w:rPr>
            <w:rStyle w:val="afc"/>
            <w:noProof/>
          </w:rPr>
          <w:t>6 Меры, методы и средства обеспечения требуемого уровня защищенности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4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5" w:history="1">
        <w:r w:rsidR="00D85D0F" w:rsidRPr="00CF15A8">
          <w:rPr>
            <w:rStyle w:val="afc"/>
            <w:noProof/>
          </w:rPr>
          <w:t>6.1 Законодательные (правовые) меры защиты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4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6" w:history="1">
        <w:r w:rsidR="00D85D0F" w:rsidRPr="00CF15A8">
          <w:rPr>
            <w:rStyle w:val="afc"/>
            <w:noProof/>
          </w:rPr>
          <w:t>6.2 Морально-этические меры защиты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4</w:t>
      </w:r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7" w:history="1">
        <w:r w:rsidR="00D85D0F" w:rsidRPr="00CF15A8">
          <w:rPr>
            <w:rStyle w:val="afc"/>
            <w:noProof/>
          </w:rPr>
          <w:t>6.3 Организационные (административные) меры защиты</w:t>
        </w:r>
        <w:r w:rsidR="00D85D0F">
          <w:rPr>
            <w:noProof/>
            <w:webHidden/>
          </w:rPr>
          <w:tab/>
        </w:r>
        <w:r w:rsidR="00C71D1B">
          <w:rPr>
            <w:noProof/>
            <w:webHidden/>
          </w:rPr>
          <w:t>25</w:t>
        </w:r>
      </w:hyperlink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8" w:history="1">
        <w:r w:rsidR="00D85D0F" w:rsidRPr="00CF15A8">
          <w:rPr>
            <w:rStyle w:val="afc"/>
            <w:noProof/>
          </w:rPr>
          <w:t>6.4 Физические меры защиты</w:t>
        </w:r>
        <w:r w:rsidR="00D85D0F">
          <w:rPr>
            <w:noProof/>
            <w:webHidden/>
          </w:rPr>
          <w:tab/>
        </w:r>
        <w:r w:rsidR="00C71D1B">
          <w:rPr>
            <w:noProof/>
            <w:webHidden/>
          </w:rPr>
          <w:t>27</w:t>
        </w:r>
      </w:hyperlink>
    </w:p>
    <w:p w:rsidR="00D85D0F" w:rsidRDefault="00AF4CC5" w:rsidP="00395DF4">
      <w:pPr>
        <w:pStyle w:val="25"/>
        <w:spacing w:line="276" w:lineRule="auto"/>
        <w:rPr>
          <w:rFonts w:ascii="Calibri" w:hAnsi="Calibri"/>
          <w:noProof/>
          <w:sz w:val="22"/>
          <w:szCs w:val="22"/>
        </w:rPr>
      </w:pPr>
      <w:hyperlink w:anchor="_Toc248296929" w:history="1">
        <w:r w:rsidR="00D85D0F" w:rsidRPr="00CF15A8">
          <w:rPr>
            <w:rStyle w:val="afc"/>
            <w:noProof/>
          </w:rPr>
          <w:t>6.5 Аппаратно-программные средства защиты ПДн</w:t>
        </w:r>
        <w:r w:rsidR="00D85D0F">
          <w:rPr>
            <w:noProof/>
            <w:webHidden/>
          </w:rPr>
          <w:tab/>
        </w:r>
        <w:r w:rsidR="00C71D1B">
          <w:rPr>
            <w:noProof/>
            <w:webHidden/>
          </w:rPr>
          <w:t>27</w:t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jc w:val="center"/>
        <w:rPr>
          <w:rFonts w:ascii="Calibri" w:hAnsi="Calibri"/>
          <w:bCs w:val="0"/>
          <w:noProof/>
          <w:sz w:val="22"/>
          <w:szCs w:val="22"/>
        </w:rPr>
      </w:pPr>
      <w:hyperlink w:anchor="_Toc248296930" w:history="1">
        <w:r w:rsidR="00D85D0F" w:rsidRPr="00CF15A8">
          <w:rPr>
            <w:rStyle w:val="afc"/>
            <w:noProof/>
          </w:rPr>
          <w:t xml:space="preserve">7 Контроль эффективности системы защиты ИСПДн </w:t>
        </w:r>
        <w:r w:rsidR="00152552">
          <w:rPr>
            <w:rStyle w:val="afc"/>
            <w:noProof/>
          </w:rPr>
          <w:t>О</w:t>
        </w:r>
        <w:r w:rsidR="00B73E3A">
          <w:rPr>
            <w:rStyle w:val="afc"/>
            <w:noProof/>
          </w:rPr>
          <w:t>У</w:t>
        </w:r>
        <w:r w:rsidR="00D85D0F">
          <w:rPr>
            <w:noProof/>
            <w:webHidden/>
          </w:rPr>
          <w:tab/>
        </w:r>
        <w:r w:rsidR="00C71D1B">
          <w:rPr>
            <w:noProof/>
            <w:webHidden/>
          </w:rPr>
          <w:t>29</w:t>
        </w:r>
      </w:hyperlink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31" w:history="1">
        <w:r w:rsidR="00D85D0F" w:rsidRPr="00CF15A8">
          <w:rPr>
            <w:rStyle w:val="afc"/>
            <w:noProof/>
          </w:rPr>
          <w:t>8 Сферы ответственности за безопасность ПДн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0</w:t>
      </w:r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32" w:history="1">
        <w:r w:rsidR="00D85D0F" w:rsidRPr="00CF15A8">
          <w:rPr>
            <w:rStyle w:val="afc"/>
            <w:noProof/>
          </w:rPr>
          <w:t>9 Модель нарушителя безопасности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1</w:t>
      </w:r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33" w:history="1">
        <w:r w:rsidR="00D85D0F" w:rsidRPr="00CF15A8">
          <w:rPr>
            <w:rStyle w:val="afc"/>
            <w:noProof/>
          </w:rPr>
          <w:t>10 Модель угроз безопасности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2</w:t>
      </w:r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34" w:history="1">
        <w:r w:rsidR="00D85D0F" w:rsidRPr="00CF15A8">
          <w:rPr>
            <w:rStyle w:val="afc"/>
            <w:noProof/>
          </w:rPr>
          <w:t>11 Механизм реализации Концепции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3</w:t>
      </w:r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35" w:history="1">
        <w:r w:rsidR="00D85D0F" w:rsidRPr="00CF15A8">
          <w:rPr>
            <w:rStyle w:val="afc"/>
            <w:noProof/>
          </w:rPr>
          <w:t>12 Ожидаемый эффект от реализации Концепции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4</w:t>
      </w:r>
    </w:p>
    <w:p w:rsidR="00D85D0F" w:rsidRDefault="00AF4CC5" w:rsidP="00395DF4">
      <w:pPr>
        <w:pStyle w:val="16"/>
        <w:tabs>
          <w:tab w:val="right" w:leader="dot" w:pos="9628"/>
        </w:tabs>
        <w:spacing w:before="0" w:after="0" w:line="276" w:lineRule="auto"/>
        <w:rPr>
          <w:rFonts w:ascii="Calibri" w:hAnsi="Calibri"/>
          <w:bCs w:val="0"/>
          <w:noProof/>
          <w:sz w:val="22"/>
          <w:szCs w:val="22"/>
        </w:rPr>
      </w:pPr>
      <w:hyperlink w:anchor="_Toc248296936" w:history="1">
        <w:r w:rsidR="00D85D0F" w:rsidRPr="00CF15A8">
          <w:rPr>
            <w:rStyle w:val="afc"/>
            <w:noProof/>
          </w:rPr>
          <w:t>13 Список использованных источников</w:t>
        </w:r>
        <w:r w:rsidR="00D85D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85D0F">
          <w:rPr>
            <w:noProof/>
            <w:webHidden/>
          </w:rPr>
          <w:instrText xml:space="preserve"> PAGEREF _Toc248296936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6D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C71D1B">
        <w:rPr>
          <w:rStyle w:val="afc"/>
          <w:noProof/>
        </w:rPr>
        <w:t>5</w:t>
      </w:r>
    </w:p>
    <w:p w:rsidR="0061598A" w:rsidRDefault="00AF4CC5" w:rsidP="00395DF4">
      <w:pPr>
        <w:spacing w:line="276" w:lineRule="auto"/>
      </w:pPr>
      <w:r>
        <w:rPr>
          <w:bCs/>
          <w:sz w:val="28"/>
          <w:szCs w:val="20"/>
        </w:rPr>
        <w:lastRenderedPageBreak/>
        <w:fldChar w:fldCharType="end"/>
      </w:r>
    </w:p>
    <w:p w:rsidR="00E96075" w:rsidRDefault="00016DC5" w:rsidP="00395DF4">
      <w:pPr>
        <w:pStyle w:val="Headingcentertoc"/>
        <w:spacing w:before="0" w:after="0" w:line="276" w:lineRule="auto"/>
      </w:pPr>
      <w:bookmarkStart w:id="0" w:name="_Toc248296899"/>
      <w:r>
        <w:lastRenderedPageBreak/>
        <w:t>Определения</w:t>
      </w:r>
      <w:bookmarkEnd w:id="0"/>
    </w:p>
    <w:p w:rsidR="00963013" w:rsidRPr="00FB0EE1" w:rsidRDefault="00963013" w:rsidP="00395DF4">
      <w:pPr>
        <w:pStyle w:val="Bodytext"/>
        <w:spacing w:line="276" w:lineRule="auto"/>
      </w:pPr>
      <w:r w:rsidRPr="00FB0EE1">
        <w:t>В настоящем документе используются следующие термины и их опр</w:t>
      </w:r>
      <w:r w:rsidRPr="00FB0EE1">
        <w:t>е</w:t>
      </w:r>
      <w:r w:rsidRPr="00FB0EE1">
        <w:t>де</w:t>
      </w:r>
      <w:r>
        <w:t>ления.</w:t>
      </w:r>
    </w:p>
    <w:p w:rsidR="005537BB" w:rsidRPr="00E63E64" w:rsidRDefault="005537BB" w:rsidP="00395DF4">
      <w:pPr>
        <w:pStyle w:val="Bodytext"/>
        <w:spacing w:line="276" w:lineRule="auto"/>
      </w:pPr>
      <w:r w:rsidRPr="000604A1">
        <w:rPr>
          <w:rStyle w:val="bold"/>
        </w:rPr>
        <w:t>Автоматизированная система</w:t>
      </w:r>
      <w:r w:rsidR="000604A1">
        <w:rPr>
          <w:szCs w:val="28"/>
          <w:lang w:val="en-US"/>
        </w:rPr>
        <w:t> </w:t>
      </w:r>
      <w:r w:rsidRPr="00E63E64">
        <w:rPr>
          <w:szCs w:val="28"/>
        </w:rPr>
        <w:t xml:space="preserve">– система, состоящая из персонала и </w:t>
      </w:r>
      <w:r w:rsidRPr="00E63E64">
        <w:rPr>
          <w:spacing w:val="-1"/>
          <w:szCs w:val="28"/>
        </w:rPr>
        <w:t>комплекса средств автоматизации его деятельности, реализующая информа</w:t>
      </w:r>
      <w:r w:rsidRPr="00E63E64">
        <w:rPr>
          <w:spacing w:val="-1"/>
          <w:szCs w:val="28"/>
        </w:rPr>
        <w:softHyphen/>
      </w:r>
      <w:r w:rsidRPr="00E63E64">
        <w:rPr>
          <w:szCs w:val="28"/>
        </w:rPr>
        <w:t>ционную технологию выполнения установленных функций.</w:t>
      </w:r>
    </w:p>
    <w:p w:rsidR="005537BB" w:rsidRPr="00E63E64" w:rsidRDefault="005537BB" w:rsidP="00395DF4">
      <w:pPr>
        <w:pStyle w:val="Bodytext"/>
        <w:spacing w:line="276" w:lineRule="auto"/>
      </w:pPr>
      <w:r w:rsidRPr="000604A1">
        <w:rPr>
          <w:rStyle w:val="bold"/>
        </w:rPr>
        <w:t>Аутентификация отправителя данных</w:t>
      </w:r>
      <w:r w:rsidR="000604A1">
        <w:rPr>
          <w:szCs w:val="28"/>
          <w:lang w:val="en-US"/>
        </w:rPr>
        <w:t> </w:t>
      </w:r>
      <w:r w:rsidRPr="00E63E64">
        <w:rPr>
          <w:szCs w:val="28"/>
        </w:rPr>
        <w:t>– подтверждение того, что от</w:t>
      </w:r>
      <w:r w:rsidRPr="00E63E64">
        <w:rPr>
          <w:szCs w:val="28"/>
        </w:rPr>
        <w:softHyphen/>
        <w:t>правитель полученных данных соответствует заявленному.</w:t>
      </w:r>
    </w:p>
    <w:p w:rsidR="005537BB" w:rsidRDefault="005537BB" w:rsidP="00395DF4">
      <w:pPr>
        <w:pStyle w:val="Bodytext"/>
        <w:spacing w:line="276" w:lineRule="auto"/>
        <w:rPr>
          <w:szCs w:val="28"/>
        </w:rPr>
      </w:pPr>
      <w:r w:rsidRPr="000604A1">
        <w:rPr>
          <w:rStyle w:val="bold"/>
        </w:rPr>
        <w:t>Безопасность персональных данных</w:t>
      </w:r>
      <w:r w:rsidR="000604A1">
        <w:rPr>
          <w:b/>
          <w:szCs w:val="28"/>
          <w:lang w:val="en-US"/>
        </w:rPr>
        <w:t> </w:t>
      </w:r>
      <w:r w:rsidRPr="00E63E64">
        <w:rPr>
          <w:szCs w:val="28"/>
        </w:rPr>
        <w:t>– состояние защищенности пе</w:t>
      </w:r>
      <w:r w:rsidRPr="00E63E64">
        <w:rPr>
          <w:szCs w:val="28"/>
        </w:rPr>
        <w:t>р</w:t>
      </w:r>
      <w:r w:rsidRPr="00E63E64">
        <w:rPr>
          <w:szCs w:val="28"/>
        </w:rPr>
        <w:t>со</w:t>
      </w:r>
      <w:r w:rsidRPr="00E63E64">
        <w:rPr>
          <w:szCs w:val="28"/>
        </w:rPr>
        <w:softHyphen/>
      </w:r>
      <w:r w:rsidRPr="00E63E64">
        <w:rPr>
          <w:spacing w:val="-2"/>
          <w:szCs w:val="28"/>
        </w:rPr>
        <w:t>нальных данных, характеризуемое способностью пользователей, технич</w:t>
      </w:r>
      <w:r w:rsidRPr="00E63E64">
        <w:rPr>
          <w:spacing w:val="-2"/>
          <w:szCs w:val="28"/>
        </w:rPr>
        <w:t>е</w:t>
      </w:r>
      <w:r w:rsidRPr="00E63E64">
        <w:rPr>
          <w:spacing w:val="-2"/>
          <w:szCs w:val="28"/>
        </w:rPr>
        <w:t xml:space="preserve">ских </w:t>
      </w:r>
      <w:r w:rsidRPr="00E63E64">
        <w:rPr>
          <w:spacing w:val="-1"/>
          <w:szCs w:val="28"/>
        </w:rPr>
        <w:t>средств и информационных технологий обеспечить конфиденциал</w:t>
      </w:r>
      <w:r w:rsidRPr="00E63E64">
        <w:rPr>
          <w:spacing w:val="-1"/>
          <w:szCs w:val="28"/>
        </w:rPr>
        <w:t>ь</w:t>
      </w:r>
      <w:r w:rsidRPr="00E63E64">
        <w:rPr>
          <w:spacing w:val="-1"/>
          <w:szCs w:val="28"/>
        </w:rPr>
        <w:t>ность, це</w:t>
      </w:r>
      <w:r w:rsidRPr="00E63E64">
        <w:rPr>
          <w:spacing w:val="-1"/>
          <w:szCs w:val="28"/>
        </w:rPr>
        <w:softHyphen/>
      </w:r>
      <w:r w:rsidRPr="00E63E64">
        <w:rPr>
          <w:spacing w:val="-2"/>
          <w:szCs w:val="28"/>
        </w:rPr>
        <w:t>лостность и доступность персональных данных при их обработке в информа</w:t>
      </w:r>
      <w:r w:rsidRPr="00E63E64">
        <w:rPr>
          <w:spacing w:val="-2"/>
          <w:szCs w:val="28"/>
        </w:rPr>
        <w:softHyphen/>
      </w:r>
      <w:r w:rsidRPr="00E63E64">
        <w:rPr>
          <w:szCs w:val="28"/>
        </w:rPr>
        <w:t>ционных системах персональных данных.</w:t>
      </w:r>
    </w:p>
    <w:p w:rsidR="005537BB" w:rsidRPr="00E63E64" w:rsidRDefault="005537BB" w:rsidP="00395DF4">
      <w:pPr>
        <w:pStyle w:val="Bodytext"/>
        <w:spacing w:line="276" w:lineRule="auto"/>
      </w:pPr>
      <w:r w:rsidRPr="000604A1">
        <w:rPr>
          <w:rStyle w:val="bold"/>
        </w:rPr>
        <w:t>Блокирование персональных данных</w:t>
      </w:r>
      <w:r w:rsidR="000604A1">
        <w:rPr>
          <w:szCs w:val="28"/>
          <w:lang w:val="en-US"/>
        </w:rPr>
        <w:t> </w:t>
      </w:r>
      <w:r w:rsidRPr="00E63E64">
        <w:rPr>
          <w:szCs w:val="28"/>
        </w:rPr>
        <w:t>– временное прекращение сб</w:t>
      </w:r>
      <w:r w:rsidRPr="00E63E64">
        <w:rPr>
          <w:szCs w:val="28"/>
        </w:rPr>
        <w:t>о</w:t>
      </w:r>
      <w:r w:rsidRPr="00E63E64">
        <w:rPr>
          <w:szCs w:val="28"/>
        </w:rPr>
        <w:t xml:space="preserve">ра, </w:t>
      </w:r>
      <w:r w:rsidRPr="00E63E64">
        <w:rPr>
          <w:spacing w:val="-2"/>
          <w:szCs w:val="28"/>
        </w:rPr>
        <w:t>систематизации, накопления,</w:t>
      </w:r>
      <w:r w:rsidR="00A00ABF">
        <w:rPr>
          <w:spacing w:val="-2"/>
          <w:szCs w:val="28"/>
        </w:rPr>
        <w:t xml:space="preserve"> использования, распространения</w:t>
      </w:r>
      <w:r w:rsidRPr="00E63E64">
        <w:rPr>
          <w:spacing w:val="-2"/>
          <w:szCs w:val="28"/>
        </w:rPr>
        <w:t xml:space="preserve"> персонал</w:t>
      </w:r>
      <w:r w:rsidRPr="00E63E64">
        <w:rPr>
          <w:spacing w:val="-2"/>
          <w:szCs w:val="28"/>
        </w:rPr>
        <w:t>ь</w:t>
      </w:r>
      <w:r w:rsidRPr="00E63E64">
        <w:rPr>
          <w:spacing w:val="-2"/>
          <w:szCs w:val="28"/>
        </w:rPr>
        <w:t xml:space="preserve">ных </w:t>
      </w:r>
      <w:r w:rsidRPr="00E63E64">
        <w:rPr>
          <w:szCs w:val="28"/>
        </w:rPr>
        <w:t>данных, в том числе их передачи.</w:t>
      </w:r>
    </w:p>
    <w:p w:rsidR="005537BB" w:rsidRPr="00E63E64" w:rsidRDefault="005537BB" w:rsidP="00395DF4">
      <w:pPr>
        <w:pStyle w:val="Bodytext"/>
        <w:spacing w:line="276" w:lineRule="auto"/>
      </w:pPr>
      <w:r w:rsidRPr="000604A1">
        <w:rPr>
          <w:rStyle w:val="bold"/>
        </w:rPr>
        <w:t>Вирус (компьютерный, программный)</w:t>
      </w:r>
      <w:r w:rsidR="000604A1">
        <w:rPr>
          <w:szCs w:val="28"/>
          <w:lang w:val="en-US"/>
        </w:rPr>
        <w:t> </w:t>
      </w:r>
      <w:r w:rsidRPr="00E63E64">
        <w:rPr>
          <w:szCs w:val="28"/>
        </w:rPr>
        <w:t xml:space="preserve">– исполняемый программный </w:t>
      </w:r>
      <w:r w:rsidRPr="00E63E64">
        <w:rPr>
          <w:spacing w:val="-1"/>
          <w:szCs w:val="28"/>
        </w:rPr>
        <w:t>код или интерпретируемый набор инструкций, обладающий свойствами не</w:t>
      </w:r>
      <w:r w:rsidRPr="00E63E64">
        <w:rPr>
          <w:spacing w:val="-1"/>
          <w:szCs w:val="28"/>
        </w:rPr>
        <w:softHyphen/>
        <w:t xml:space="preserve">санкционированного распространения и самовоспроизведения. Созданные </w:t>
      </w:r>
      <w:r w:rsidRPr="00E63E64">
        <w:rPr>
          <w:szCs w:val="28"/>
        </w:rPr>
        <w:t>дубликаты компьютерного вируса не всегда совпадают с оригиналом, но со</w:t>
      </w:r>
      <w:r w:rsidRPr="00E63E64">
        <w:rPr>
          <w:szCs w:val="28"/>
        </w:rPr>
        <w:softHyphen/>
      </w:r>
      <w:r w:rsidRPr="00E63E64">
        <w:rPr>
          <w:spacing w:val="-1"/>
          <w:szCs w:val="28"/>
        </w:rPr>
        <w:t>храняют способность к дальнейшему распространению и самовоспроизведе</w:t>
      </w:r>
      <w:r w:rsidRPr="00E63E64">
        <w:rPr>
          <w:spacing w:val="-1"/>
          <w:szCs w:val="28"/>
        </w:rPr>
        <w:softHyphen/>
      </w:r>
      <w:r w:rsidRPr="00E63E64">
        <w:rPr>
          <w:szCs w:val="28"/>
        </w:rPr>
        <w:t>нию.</w:t>
      </w:r>
    </w:p>
    <w:p w:rsidR="005537BB" w:rsidRPr="00E63E64" w:rsidRDefault="005537BB" w:rsidP="00395DF4">
      <w:pPr>
        <w:pStyle w:val="Bodytext"/>
        <w:spacing w:line="276" w:lineRule="auto"/>
      </w:pPr>
      <w:r w:rsidRPr="000604A1">
        <w:rPr>
          <w:rStyle w:val="bold"/>
        </w:rPr>
        <w:t>Вредоносная программа</w:t>
      </w:r>
      <w:r w:rsidR="000604A1">
        <w:rPr>
          <w:szCs w:val="28"/>
          <w:lang w:val="en-US"/>
        </w:rPr>
        <w:t> </w:t>
      </w:r>
      <w:r w:rsidRPr="00E63E64">
        <w:rPr>
          <w:szCs w:val="28"/>
        </w:rPr>
        <w:t>– программа, предназначенная для осуществ</w:t>
      </w:r>
      <w:r w:rsidRPr="00E63E64">
        <w:rPr>
          <w:szCs w:val="28"/>
        </w:rPr>
        <w:softHyphen/>
      </w:r>
      <w:r w:rsidRPr="00E63E64">
        <w:rPr>
          <w:spacing w:val="-1"/>
          <w:szCs w:val="28"/>
        </w:rPr>
        <w:t>ления несанкционированного доступа и (или) воздействия на персональные данные или ресурсы информационной системы персональных данных.</w:t>
      </w:r>
    </w:p>
    <w:p w:rsidR="005537BB" w:rsidRPr="00E63E64" w:rsidRDefault="005537BB" w:rsidP="00395DF4">
      <w:pPr>
        <w:pStyle w:val="Bodytext"/>
        <w:spacing w:line="276" w:lineRule="auto"/>
      </w:pPr>
      <w:r w:rsidRPr="000604A1">
        <w:rPr>
          <w:rStyle w:val="bold"/>
        </w:rPr>
        <w:t>Вспомогательные технические средства и системы</w:t>
      </w:r>
      <w:r w:rsidR="000604A1">
        <w:rPr>
          <w:spacing w:val="-1"/>
          <w:szCs w:val="28"/>
          <w:lang w:val="en-US"/>
        </w:rPr>
        <w:t> </w:t>
      </w:r>
      <w:r w:rsidRPr="00E63E64">
        <w:rPr>
          <w:szCs w:val="28"/>
        </w:rPr>
        <w:t xml:space="preserve">– </w:t>
      </w:r>
      <w:r w:rsidRPr="009526A5">
        <w:rPr>
          <w:spacing w:val="-1"/>
          <w:szCs w:val="28"/>
        </w:rPr>
        <w:t>технические сред</w:t>
      </w:r>
      <w:r w:rsidRPr="009526A5">
        <w:rPr>
          <w:spacing w:val="-1"/>
          <w:szCs w:val="28"/>
        </w:rPr>
        <w:softHyphen/>
      </w:r>
      <w:r w:rsidRPr="009526A5">
        <w:rPr>
          <w:spacing w:val="-3"/>
          <w:szCs w:val="28"/>
        </w:rPr>
        <w:t xml:space="preserve">ства и системы, не предназначенные для передачи, обработки и хранения </w:t>
      </w:r>
      <w:r w:rsidRPr="009526A5">
        <w:rPr>
          <w:spacing w:val="-1"/>
          <w:szCs w:val="28"/>
        </w:rPr>
        <w:t>персональных данных, устанавливаемые совместно с техническими средст</w:t>
      </w:r>
      <w:r w:rsidRPr="009526A5">
        <w:rPr>
          <w:spacing w:val="-1"/>
          <w:szCs w:val="28"/>
        </w:rPr>
        <w:softHyphen/>
      </w:r>
      <w:r w:rsidRPr="009526A5">
        <w:rPr>
          <w:szCs w:val="28"/>
        </w:rPr>
        <w:t xml:space="preserve">вами и системами, предназначенными для обработки персональных данных </w:t>
      </w:r>
      <w:r w:rsidRPr="009526A5">
        <w:rPr>
          <w:spacing w:val="-8"/>
          <w:szCs w:val="28"/>
        </w:rPr>
        <w:t>или в помещениях, в которых установлены информационные системы персо</w:t>
      </w:r>
      <w:r w:rsidRPr="009526A5">
        <w:rPr>
          <w:spacing w:val="-8"/>
          <w:szCs w:val="28"/>
        </w:rPr>
        <w:softHyphen/>
      </w:r>
      <w:r w:rsidRPr="009526A5">
        <w:rPr>
          <w:szCs w:val="28"/>
        </w:rPr>
        <w:t>нальных данных.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0604A1">
        <w:rPr>
          <w:rStyle w:val="bold"/>
        </w:rPr>
        <w:t>Доступ в операционную среду компьютера (информационной си</w:t>
      </w:r>
      <w:r w:rsidRPr="000604A1">
        <w:rPr>
          <w:rStyle w:val="bold"/>
        </w:rPr>
        <w:t>с</w:t>
      </w:r>
      <w:r w:rsidRPr="000604A1">
        <w:rPr>
          <w:rStyle w:val="bold"/>
        </w:rPr>
        <w:t>темы персональных данных</w:t>
      </w:r>
      <w:r w:rsidRPr="009526A5">
        <w:rPr>
          <w:rStyle w:val="bold"/>
          <w:szCs w:val="28"/>
        </w:rPr>
        <w:t>)</w:t>
      </w:r>
      <w:r w:rsidR="000604A1" w:rsidRPr="009526A5">
        <w:rPr>
          <w:spacing w:val="-7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7"/>
          <w:szCs w:val="28"/>
        </w:rPr>
        <w:t>получение возможности запуска на выполн</w:t>
      </w:r>
      <w:r w:rsidRPr="009526A5">
        <w:rPr>
          <w:spacing w:val="-7"/>
          <w:szCs w:val="28"/>
        </w:rPr>
        <w:t>е</w:t>
      </w:r>
      <w:r w:rsidRPr="009526A5">
        <w:rPr>
          <w:spacing w:val="-7"/>
          <w:szCs w:val="28"/>
        </w:rPr>
        <w:t xml:space="preserve">ние </w:t>
      </w:r>
      <w:r w:rsidRPr="009526A5">
        <w:rPr>
          <w:spacing w:val="-9"/>
          <w:szCs w:val="28"/>
        </w:rPr>
        <w:t xml:space="preserve">штатных команд, функций, процедур операционной системы (уничтожения, </w:t>
      </w:r>
      <w:r w:rsidRPr="009526A5">
        <w:rPr>
          <w:spacing w:val="-7"/>
          <w:szCs w:val="28"/>
        </w:rPr>
        <w:t>копирования, перемещения и т.п.), исполняемых файлов прикладных про</w:t>
      </w:r>
      <w:r w:rsidRPr="009526A5">
        <w:rPr>
          <w:spacing w:val="-7"/>
          <w:szCs w:val="28"/>
        </w:rPr>
        <w:softHyphen/>
      </w:r>
      <w:r w:rsidRPr="009526A5">
        <w:rPr>
          <w:szCs w:val="28"/>
        </w:rPr>
        <w:t>грамм.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0604A1">
        <w:rPr>
          <w:rStyle w:val="bold"/>
        </w:rPr>
        <w:t>Доступ к информации</w:t>
      </w:r>
      <w:r w:rsidR="000604A1">
        <w:rPr>
          <w:spacing w:val="-9"/>
          <w:sz w:val="30"/>
          <w:szCs w:val="30"/>
          <w:lang w:val="en-US"/>
        </w:rPr>
        <w:t> </w:t>
      </w:r>
      <w:r w:rsidRPr="00E63E64">
        <w:rPr>
          <w:szCs w:val="28"/>
        </w:rPr>
        <w:t xml:space="preserve">– </w:t>
      </w:r>
      <w:r w:rsidRPr="009526A5">
        <w:rPr>
          <w:spacing w:val="-9"/>
          <w:szCs w:val="28"/>
        </w:rPr>
        <w:t>возможность получения информации и ее ис</w:t>
      </w:r>
      <w:r w:rsidRPr="009526A5">
        <w:rPr>
          <w:spacing w:val="-9"/>
          <w:szCs w:val="28"/>
        </w:rPr>
        <w:softHyphen/>
      </w:r>
      <w:r w:rsidRPr="009526A5">
        <w:rPr>
          <w:szCs w:val="28"/>
        </w:rPr>
        <w:t>пользования.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0604A1">
        <w:rPr>
          <w:rStyle w:val="bold"/>
        </w:rPr>
        <w:t>Закладочное устройство</w:t>
      </w:r>
      <w:r w:rsidR="000604A1">
        <w:rPr>
          <w:spacing w:val="-8"/>
          <w:sz w:val="30"/>
          <w:szCs w:val="30"/>
          <w:lang w:val="en-US"/>
        </w:rPr>
        <w:t> </w:t>
      </w:r>
      <w:r w:rsidRPr="00E63E64">
        <w:rPr>
          <w:szCs w:val="28"/>
        </w:rPr>
        <w:t xml:space="preserve">– </w:t>
      </w:r>
      <w:r w:rsidRPr="009526A5">
        <w:rPr>
          <w:spacing w:val="-8"/>
          <w:szCs w:val="28"/>
        </w:rPr>
        <w:t>элемент средства съема информации, скрыт</w:t>
      </w:r>
      <w:r w:rsidRPr="009526A5">
        <w:rPr>
          <w:spacing w:val="-8"/>
          <w:szCs w:val="28"/>
        </w:rPr>
        <w:softHyphen/>
      </w:r>
      <w:r w:rsidRPr="009526A5">
        <w:rPr>
          <w:spacing w:val="-10"/>
          <w:szCs w:val="28"/>
        </w:rPr>
        <w:t xml:space="preserve">но внедряемый (закладываемый или вносимый) в места возможного съема </w:t>
      </w:r>
      <w:r w:rsidRPr="009526A5">
        <w:rPr>
          <w:spacing w:val="-8"/>
          <w:szCs w:val="28"/>
        </w:rPr>
        <w:t>информ</w:t>
      </w:r>
      <w:r w:rsidRPr="009526A5">
        <w:rPr>
          <w:spacing w:val="-8"/>
          <w:szCs w:val="28"/>
        </w:rPr>
        <w:t>а</w:t>
      </w:r>
      <w:r w:rsidRPr="009526A5">
        <w:rPr>
          <w:spacing w:val="-8"/>
          <w:szCs w:val="28"/>
        </w:rPr>
        <w:lastRenderedPageBreak/>
        <w:t>ции (в том числе в ограждение, конструкцию, оборудование, пред</w:t>
      </w:r>
      <w:r w:rsidRPr="009526A5">
        <w:rPr>
          <w:spacing w:val="-8"/>
          <w:szCs w:val="28"/>
        </w:rPr>
        <w:softHyphen/>
      </w:r>
      <w:r w:rsidRPr="009526A5">
        <w:rPr>
          <w:spacing w:val="-9"/>
          <w:szCs w:val="28"/>
        </w:rPr>
        <w:t xml:space="preserve">меты интерьера, транспортные средства, а также в технические средства и </w:t>
      </w:r>
      <w:r w:rsidRPr="009526A5">
        <w:rPr>
          <w:szCs w:val="28"/>
        </w:rPr>
        <w:t>системы обработки и</w:t>
      </w:r>
      <w:r w:rsidRPr="009526A5">
        <w:rPr>
          <w:szCs w:val="28"/>
        </w:rPr>
        <w:t>н</w:t>
      </w:r>
      <w:r w:rsidRPr="009526A5">
        <w:rPr>
          <w:szCs w:val="28"/>
        </w:rPr>
        <w:t>формации).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Защищаемая информация</w:t>
      </w:r>
      <w:r w:rsidR="000604A1" w:rsidRPr="009526A5">
        <w:rPr>
          <w:spacing w:val="-10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0"/>
          <w:szCs w:val="28"/>
        </w:rPr>
        <w:t>информация, являющаяся предметом соб</w:t>
      </w:r>
      <w:r w:rsidRPr="009526A5">
        <w:rPr>
          <w:spacing w:val="-10"/>
          <w:szCs w:val="28"/>
        </w:rPr>
        <w:softHyphen/>
      </w:r>
      <w:r w:rsidRPr="009526A5">
        <w:rPr>
          <w:spacing w:val="-8"/>
          <w:szCs w:val="28"/>
        </w:rPr>
        <w:t xml:space="preserve">ственности и подлежащая защите в соответствии с требованиями правовых </w:t>
      </w:r>
      <w:r w:rsidRPr="009526A5">
        <w:rPr>
          <w:spacing w:val="-10"/>
          <w:szCs w:val="28"/>
        </w:rPr>
        <w:t>док</w:t>
      </w:r>
      <w:r w:rsidRPr="009526A5">
        <w:rPr>
          <w:spacing w:val="-10"/>
          <w:szCs w:val="28"/>
        </w:rPr>
        <w:t>у</w:t>
      </w:r>
      <w:r w:rsidRPr="009526A5">
        <w:rPr>
          <w:spacing w:val="-10"/>
          <w:szCs w:val="28"/>
        </w:rPr>
        <w:t>ментов или требованиями, устанавливаемыми собственником информа</w:t>
      </w:r>
      <w:r w:rsidRPr="009526A5">
        <w:rPr>
          <w:spacing w:val="-10"/>
          <w:szCs w:val="28"/>
        </w:rPr>
        <w:softHyphen/>
      </w:r>
      <w:r w:rsidRPr="009526A5">
        <w:rPr>
          <w:szCs w:val="28"/>
        </w:rPr>
        <w:t>ции.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Идентификация</w:t>
      </w:r>
      <w:r w:rsidR="000604A1" w:rsidRPr="009526A5">
        <w:rPr>
          <w:spacing w:val="-9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9"/>
          <w:szCs w:val="28"/>
        </w:rPr>
        <w:t>присвоение субъектам и объектам доступа иденти</w:t>
      </w:r>
      <w:r w:rsidRPr="009526A5">
        <w:rPr>
          <w:spacing w:val="-9"/>
          <w:szCs w:val="28"/>
        </w:rPr>
        <w:softHyphen/>
        <w:t xml:space="preserve">фикатора и (или) сравнение предъявляемого идентификатора с перечнем </w:t>
      </w:r>
      <w:r w:rsidRPr="009526A5">
        <w:rPr>
          <w:szCs w:val="28"/>
        </w:rPr>
        <w:t>присв</w:t>
      </w:r>
      <w:r w:rsidRPr="009526A5">
        <w:rPr>
          <w:szCs w:val="28"/>
        </w:rPr>
        <w:t>о</w:t>
      </w:r>
      <w:r w:rsidRPr="009526A5">
        <w:rPr>
          <w:szCs w:val="28"/>
        </w:rPr>
        <w:t>енных идентификаторов.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Информативный сигнал</w:t>
      </w:r>
      <w:r w:rsidR="000604A1" w:rsidRPr="009526A5">
        <w:rPr>
          <w:spacing w:val="-8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8"/>
          <w:szCs w:val="28"/>
        </w:rPr>
        <w:t>электрические сигналы, акустические, элек</w:t>
      </w:r>
      <w:r w:rsidRPr="009526A5">
        <w:rPr>
          <w:spacing w:val="-8"/>
          <w:szCs w:val="28"/>
        </w:rPr>
        <w:softHyphen/>
      </w:r>
      <w:r w:rsidRPr="009526A5">
        <w:rPr>
          <w:spacing w:val="-12"/>
          <w:szCs w:val="28"/>
        </w:rPr>
        <w:t xml:space="preserve">тромагнитные и другие физические поля, по параметрам которых может быть </w:t>
      </w:r>
      <w:r w:rsidRPr="009526A5">
        <w:rPr>
          <w:spacing w:val="-9"/>
          <w:szCs w:val="28"/>
        </w:rPr>
        <w:t>ра</w:t>
      </w:r>
      <w:r w:rsidRPr="009526A5">
        <w:rPr>
          <w:spacing w:val="-9"/>
          <w:szCs w:val="28"/>
        </w:rPr>
        <w:t>с</w:t>
      </w:r>
      <w:r w:rsidRPr="009526A5">
        <w:rPr>
          <w:spacing w:val="-9"/>
          <w:szCs w:val="28"/>
        </w:rPr>
        <w:t>крыта конфиденциальная информация (персональные данные) обрабаты</w:t>
      </w:r>
      <w:r w:rsidRPr="009526A5">
        <w:rPr>
          <w:spacing w:val="-9"/>
          <w:szCs w:val="28"/>
        </w:rPr>
        <w:softHyphen/>
      </w:r>
      <w:r w:rsidRPr="009526A5">
        <w:rPr>
          <w:spacing w:val="-10"/>
          <w:szCs w:val="28"/>
        </w:rPr>
        <w:t>ваемая в информационной системе персональных данных.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Информационная система персональных данных (ИСПДн)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и</w:t>
      </w:r>
      <w:r w:rsidRPr="009526A5">
        <w:rPr>
          <w:szCs w:val="28"/>
        </w:rPr>
        <w:t>н</w:t>
      </w:r>
      <w:r w:rsidRPr="009526A5">
        <w:rPr>
          <w:szCs w:val="28"/>
        </w:rPr>
        <w:t>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</w:t>
      </w:r>
      <w:r w:rsidRPr="009526A5">
        <w:rPr>
          <w:szCs w:val="28"/>
        </w:rPr>
        <w:t>о</w:t>
      </w:r>
      <w:r w:rsidRPr="009526A5">
        <w:rPr>
          <w:szCs w:val="28"/>
        </w:rPr>
        <w:t>нальных данных с использованием средств автоматизации или без ис</w:t>
      </w:r>
      <w:r w:rsidR="00A00ABF" w:rsidRPr="009526A5">
        <w:rPr>
          <w:szCs w:val="28"/>
        </w:rPr>
        <w:t>польз</w:t>
      </w:r>
      <w:r w:rsidR="00A00ABF" w:rsidRPr="009526A5">
        <w:rPr>
          <w:szCs w:val="28"/>
        </w:rPr>
        <w:t>о</w:t>
      </w:r>
      <w:r w:rsidR="00A00ABF" w:rsidRPr="009526A5">
        <w:rPr>
          <w:szCs w:val="28"/>
        </w:rPr>
        <w:t>вания таких средств, используемая в образовательном учреждении.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Информационные технологии</w:t>
      </w:r>
      <w:r w:rsidR="000604A1" w:rsidRPr="009526A5">
        <w:rPr>
          <w:spacing w:val="-10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0"/>
          <w:szCs w:val="28"/>
        </w:rPr>
        <w:t>процессы, методы поиска, сбора, хра</w:t>
      </w:r>
      <w:r w:rsidRPr="009526A5">
        <w:rPr>
          <w:spacing w:val="-10"/>
          <w:szCs w:val="28"/>
        </w:rPr>
        <w:softHyphen/>
        <w:t xml:space="preserve">нения, обработки, предоставления, распространения информации и способы </w:t>
      </w:r>
      <w:r w:rsidRPr="009526A5">
        <w:rPr>
          <w:szCs w:val="28"/>
        </w:rPr>
        <w:t>ос</w:t>
      </w:r>
      <w:r w:rsidRPr="009526A5">
        <w:rPr>
          <w:szCs w:val="28"/>
        </w:rPr>
        <w:t>у</w:t>
      </w:r>
      <w:r w:rsidRPr="009526A5">
        <w:rPr>
          <w:szCs w:val="28"/>
        </w:rPr>
        <w:t>ществления таких процессов и методов.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Использование персональных данных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действия (операции) с пе</w:t>
      </w:r>
      <w:r w:rsidRPr="009526A5">
        <w:rPr>
          <w:szCs w:val="28"/>
        </w:rPr>
        <w:t>р</w:t>
      </w:r>
      <w:r w:rsidRPr="009526A5">
        <w:rPr>
          <w:szCs w:val="28"/>
        </w:rPr>
        <w:t>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</w:t>
      </w:r>
      <w:r w:rsidRPr="009526A5">
        <w:rPr>
          <w:szCs w:val="28"/>
        </w:rPr>
        <w:t>а</w:t>
      </w:r>
      <w:r w:rsidRPr="009526A5">
        <w:rPr>
          <w:szCs w:val="28"/>
        </w:rPr>
        <w:t>зом затрагивающих права и свободы субъекта персональных данных или других лиц.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Источник угрозы безопасности информации</w:t>
      </w:r>
      <w:r w:rsidR="000604A1" w:rsidRPr="009526A5">
        <w:rPr>
          <w:spacing w:val="-10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0"/>
          <w:szCs w:val="28"/>
        </w:rPr>
        <w:t>субъект доступа, мате</w:t>
      </w:r>
      <w:r w:rsidRPr="009526A5">
        <w:rPr>
          <w:spacing w:val="-10"/>
          <w:szCs w:val="28"/>
        </w:rPr>
        <w:softHyphen/>
      </w:r>
      <w:r w:rsidRPr="009526A5">
        <w:rPr>
          <w:spacing w:val="-11"/>
          <w:szCs w:val="28"/>
        </w:rPr>
        <w:t>риальный объект или физическое явление, являющиеся причиной возникно</w:t>
      </w:r>
      <w:r w:rsidRPr="009526A5">
        <w:rPr>
          <w:spacing w:val="-11"/>
          <w:szCs w:val="28"/>
        </w:rPr>
        <w:softHyphen/>
      </w:r>
      <w:r w:rsidRPr="009526A5">
        <w:rPr>
          <w:szCs w:val="28"/>
        </w:rPr>
        <w:t>вения угрозы безопасности информации.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Контролируемая зона</w:t>
      </w:r>
      <w:r w:rsidR="000604A1" w:rsidRPr="009526A5">
        <w:rPr>
          <w:rStyle w:val="bold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0"/>
          <w:szCs w:val="28"/>
        </w:rPr>
        <w:t>пространство (территория, здание, часть здания, помещение), в котором исключено неконтролируемое пребывание посторон</w:t>
      </w:r>
      <w:r w:rsidRPr="009526A5">
        <w:rPr>
          <w:spacing w:val="-10"/>
          <w:szCs w:val="28"/>
        </w:rPr>
        <w:softHyphen/>
      </w:r>
      <w:r w:rsidRPr="009526A5">
        <w:rPr>
          <w:spacing w:val="-9"/>
          <w:szCs w:val="28"/>
        </w:rPr>
        <w:t>них лиц, а также транспортных, технических и иных материальных средств.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Конфиденциальность персональных данных</w:t>
      </w:r>
      <w:r w:rsidR="000604A1" w:rsidRPr="009526A5">
        <w:rPr>
          <w:spacing w:val="-10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0"/>
          <w:szCs w:val="28"/>
        </w:rPr>
        <w:t>обязательное для с</w:t>
      </w:r>
      <w:r w:rsidRPr="009526A5">
        <w:rPr>
          <w:spacing w:val="-10"/>
          <w:szCs w:val="28"/>
        </w:rPr>
        <w:t>о</w:t>
      </w:r>
      <w:r w:rsidRPr="009526A5">
        <w:rPr>
          <w:spacing w:val="-10"/>
          <w:szCs w:val="28"/>
        </w:rPr>
        <w:t>блю</w:t>
      </w:r>
      <w:r w:rsidRPr="009526A5">
        <w:rPr>
          <w:spacing w:val="-10"/>
          <w:szCs w:val="28"/>
        </w:rPr>
        <w:softHyphen/>
      </w:r>
      <w:r w:rsidRPr="009526A5">
        <w:rPr>
          <w:spacing w:val="-9"/>
          <w:szCs w:val="28"/>
        </w:rPr>
        <w:t>дения оператором или иным получившим доступ к персональным данным л</w:t>
      </w:r>
      <w:r w:rsidRPr="009526A5">
        <w:rPr>
          <w:spacing w:val="-9"/>
          <w:szCs w:val="28"/>
        </w:rPr>
        <w:t>и</w:t>
      </w:r>
      <w:r w:rsidRPr="009526A5">
        <w:rPr>
          <w:spacing w:val="-9"/>
          <w:szCs w:val="28"/>
        </w:rPr>
        <w:t>цом требование не допускать их распространени</w:t>
      </w:r>
      <w:r w:rsidR="002C22C1" w:rsidRPr="009526A5">
        <w:rPr>
          <w:spacing w:val="-9"/>
          <w:szCs w:val="28"/>
        </w:rPr>
        <w:t>я</w:t>
      </w:r>
      <w:r w:rsidRPr="009526A5">
        <w:rPr>
          <w:spacing w:val="-9"/>
          <w:szCs w:val="28"/>
        </w:rPr>
        <w:t xml:space="preserve"> без согласия субъекта </w:t>
      </w:r>
      <w:r w:rsidRPr="009526A5">
        <w:rPr>
          <w:spacing w:val="-10"/>
          <w:szCs w:val="28"/>
        </w:rPr>
        <w:t>перс</w:t>
      </w:r>
      <w:r w:rsidRPr="009526A5">
        <w:rPr>
          <w:spacing w:val="-10"/>
          <w:szCs w:val="28"/>
        </w:rPr>
        <w:t>о</w:t>
      </w:r>
      <w:r w:rsidRPr="009526A5">
        <w:rPr>
          <w:spacing w:val="-10"/>
          <w:szCs w:val="28"/>
        </w:rPr>
        <w:t>нальных данных или наличия иного законного основания.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Межсетевой экран</w:t>
      </w:r>
      <w:r w:rsidR="000604A1" w:rsidRPr="009526A5">
        <w:rPr>
          <w:spacing w:val="-9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9"/>
          <w:szCs w:val="28"/>
        </w:rPr>
        <w:t>локальное (однокомпонентное) или функциональ</w:t>
      </w:r>
      <w:r w:rsidRPr="009526A5">
        <w:rPr>
          <w:spacing w:val="-9"/>
          <w:szCs w:val="28"/>
        </w:rPr>
        <w:softHyphen/>
        <w:t>но-распределенное программное (программно-аппаратное) средство (ком</w:t>
      </w:r>
      <w:r w:rsidRPr="009526A5">
        <w:rPr>
          <w:spacing w:val="-9"/>
          <w:szCs w:val="28"/>
        </w:rPr>
        <w:softHyphen/>
      </w:r>
      <w:r w:rsidRPr="009526A5">
        <w:rPr>
          <w:spacing w:val="-10"/>
          <w:szCs w:val="28"/>
        </w:rPr>
        <w:t>плекс), ре</w:t>
      </w:r>
      <w:r w:rsidRPr="009526A5">
        <w:rPr>
          <w:spacing w:val="-10"/>
          <w:szCs w:val="28"/>
        </w:rPr>
        <w:t>а</w:t>
      </w:r>
      <w:r w:rsidRPr="009526A5">
        <w:rPr>
          <w:spacing w:val="-10"/>
          <w:szCs w:val="28"/>
        </w:rPr>
        <w:lastRenderedPageBreak/>
        <w:t>лизующее контроль за информацией, поступающей в информаци</w:t>
      </w:r>
      <w:r w:rsidRPr="009526A5">
        <w:rPr>
          <w:spacing w:val="-10"/>
          <w:szCs w:val="28"/>
        </w:rPr>
        <w:softHyphen/>
      </w:r>
      <w:r w:rsidRPr="009526A5">
        <w:rPr>
          <w:spacing w:val="-8"/>
          <w:szCs w:val="28"/>
        </w:rPr>
        <w:t>онную систему персональных данных и (или) выходящей из информацион</w:t>
      </w:r>
      <w:r w:rsidRPr="009526A5">
        <w:rPr>
          <w:spacing w:val="-8"/>
          <w:szCs w:val="28"/>
        </w:rPr>
        <w:softHyphen/>
      </w:r>
      <w:r w:rsidRPr="009526A5">
        <w:rPr>
          <w:szCs w:val="28"/>
        </w:rPr>
        <w:t>ной системы.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Нарушитель безопасности персональных данных</w:t>
      </w:r>
      <w:r w:rsidR="000604A1" w:rsidRPr="009526A5">
        <w:rPr>
          <w:spacing w:val="-10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0"/>
          <w:szCs w:val="28"/>
        </w:rPr>
        <w:t xml:space="preserve">физическое лицо, </w:t>
      </w:r>
      <w:r w:rsidRPr="009526A5">
        <w:rPr>
          <w:spacing w:val="-11"/>
          <w:szCs w:val="28"/>
        </w:rPr>
        <w:t xml:space="preserve">случайно или преднамеренно совершающее действия, следствием которых является нарушение безопасности персональных данных при их обработке </w:t>
      </w:r>
      <w:r w:rsidRPr="009526A5">
        <w:rPr>
          <w:spacing w:val="-9"/>
          <w:szCs w:val="28"/>
        </w:rPr>
        <w:t>техническими средствами в информационных системах персональных дан</w:t>
      </w:r>
      <w:r w:rsidRPr="009526A5">
        <w:rPr>
          <w:szCs w:val="28"/>
        </w:rPr>
        <w:t>ных.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Неавтоматизированная обработка персональных данных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обр</w:t>
      </w:r>
      <w:r w:rsidRPr="009526A5">
        <w:rPr>
          <w:szCs w:val="28"/>
        </w:rPr>
        <w:t>а</w:t>
      </w:r>
      <w:r w:rsidRPr="009526A5">
        <w:rPr>
          <w:szCs w:val="28"/>
        </w:rPr>
        <w:t>ботка персональных данных, содержащихся в информационной системе пе</w:t>
      </w:r>
      <w:r w:rsidRPr="009526A5">
        <w:rPr>
          <w:szCs w:val="28"/>
        </w:rPr>
        <w:t>р</w:t>
      </w:r>
      <w:r w:rsidRPr="009526A5">
        <w:rPr>
          <w:szCs w:val="28"/>
        </w:rPr>
        <w:t>сональных данных либо извлеченных из такой системы, считается осущест</w:t>
      </w:r>
      <w:r w:rsidRPr="009526A5">
        <w:rPr>
          <w:szCs w:val="28"/>
        </w:rPr>
        <w:t>в</w:t>
      </w:r>
      <w:r w:rsidRPr="009526A5">
        <w:rPr>
          <w:szCs w:val="28"/>
        </w:rPr>
        <w:t>ленной без использования средств автоматизации (неавтоматизированной), если такие действия с персональными данными, как использование, уточн</w:t>
      </w:r>
      <w:r w:rsidRPr="009526A5">
        <w:rPr>
          <w:szCs w:val="28"/>
        </w:rPr>
        <w:t>е</w:t>
      </w:r>
      <w:r w:rsidRPr="009526A5">
        <w:rPr>
          <w:szCs w:val="28"/>
        </w:rPr>
        <w:t>ние, распространение, уничтожение персональных данных в отношении ка</w:t>
      </w:r>
      <w:r w:rsidRPr="009526A5">
        <w:rPr>
          <w:szCs w:val="28"/>
        </w:rPr>
        <w:t>ж</w:t>
      </w:r>
      <w:r w:rsidRPr="009526A5">
        <w:rPr>
          <w:szCs w:val="28"/>
        </w:rPr>
        <w:t>дого из субъектов персональных данных, осуществляются при непосредс</w:t>
      </w:r>
      <w:r w:rsidRPr="009526A5">
        <w:rPr>
          <w:szCs w:val="28"/>
        </w:rPr>
        <w:t>т</w:t>
      </w:r>
      <w:r w:rsidRPr="009526A5">
        <w:rPr>
          <w:szCs w:val="28"/>
        </w:rPr>
        <w:t>венном участии человека.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Недекларированные возможности</w:t>
      </w:r>
      <w:r w:rsidR="000604A1" w:rsidRPr="009526A5">
        <w:rPr>
          <w:spacing w:val="-7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7"/>
          <w:szCs w:val="28"/>
        </w:rPr>
        <w:t xml:space="preserve">функциональные возможности </w:t>
      </w:r>
      <w:r w:rsidRPr="009526A5">
        <w:rPr>
          <w:spacing w:val="-11"/>
          <w:szCs w:val="28"/>
        </w:rPr>
        <w:t xml:space="preserve">средств вычислительной техники, не описанные или не соответствующие </w:t>
      </w:r>
      <w:r w:rsidRPr="009526A5">
        <w:rPr>
          <w:spacing w:val="-8"/>
          <w:szCs w:val="28"/>
        </w:rPr>
        <w:t>описа</w:t>
      </w:r>
      <w:r w:rsidRPr="009526A5">
        <w:rPr>
          <w:spacing w:val="-8"/>
          <w:szCs w:val="28"/>
        </w:rPr>
        <w:t>н</w:t>
      </w:r>
      <w:r w:rsidRPr="009526A5">
        <w:rPr>
          <w:spacing w:val="-8"/>
          <w:szCs w:val="28"/>
        </w:rPr>
        <w:t>ным в документации, при использовании которых возможно нарушение конф</w:t>
      </w:r>
      <w:r w:rsidRPr="009526A5">
        <w:rPr>
          <w:spacing w:val="-8"/>
          <w:szCs w:val="28"/>
        </w:rPr>
        <w:t>и</w:t>
      </w:r>
      <w:r w:rsidRPr="009526A5">
        <w:rPr>
          <w:spacing w:val="-8"/>
          <w:szCs w:val="28"/>
        </w:rPr>
        <w:t>денциальности, доступности или целостности обрабатываемой ин</w:t>
      </w:r>
      <w:r w:rsidRPr="009526A5">
        <w:rPr>
          <w:spacing w:val="-8"/>
          <w:szCs w:val="28"/>
        </w:rPr>
        <w:softHyphen/>
      </w:r>
      <w:r w:rsidRPr="009526A5">
        <w:rPr>
          <w:szCs w:val="28"/>
        </w:rPr>
        <w:t>формации.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Несанкционированный доступ (несанкционированные действия)</w:t>
      </w:r>
      <w:r w:rsidR="000604A1" w:rsidRPr="009526A5">
        <w:rPr>
          <w:spacing w:val="-9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9"/>
          <w:szCs w:val="28"/>
        </w:rPr>
        <w:t>дос</w:t>
      </w:r>
      <w:r w:rsidRPr="009526A5">
        <w:rPr>
          <w:spacing w:val="-9"/>
          <w:szCs w:val="28"/>
        </w:rPr>
        <w:softHyphen/>
        <w:t>туп к информации или действия с информацией, нарушающие правила раз</w:t>
      </w:r>
      <w:r w:rsidRPr="009526A5">
        <w:rPr>
          <w:spacing w:val="-9"/>
          <w:szCs w:val="28"/>
        </w:rPr>
        <w:softHyphen/>
      </w:r>
      <w:r w:rsidRPr="009526A5">
        <w:rPr>
          <w:spacing w:val="-8"/>
          <w:szCs w:val="28"/>
        </w:rPr>
        <w:t xml:space="preserve">граничения доступа с использованием штатных средств, предоставляемых </w:t>
      </w:r>
      <w:r w:rsidRPr="009526A5">
        <w:rPr>
          <w:szCs w:val="28"/>
        </w:rPr>
        <w:t>и</w:t>
      </w:r>
      <w:r w:rsidRPr="009526A5">
        <w:rPr>
          <w:szCs w:val="28"/>
        </w:rPr>
        <w:t>н</w:t>
      </w:r>
      <w:r w:rsidRPr="009526A5">
        <w:rPr>
          <w:szCs w:val="28"/>
        </w:rPr>
        <w:t>формационными системами персональных данных.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b/>
          <w:spacing w:val="-8"/>
          <w:szCs w:val="28"/>
        </w:rPr>
        <w:t>Носитель информации</w:t>
      </w:r>
      <w:r w:rsidR="000604A1" w:rsidRPr="009526A5">
        <w:rPr>
          <w:spacing w:val="-8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8"/>
          <w:szCs w:val="28"/>
        </w:rPr>
        <w:t xml:space="preserve">физическое лицо или материальный объект, в </w:t>
      </w:r>
      <w:r w:rsidRPr="009526A5">
        <w:rPr>
          <w:spacing w:val="-10"/>
          <w:szCs w:val="28"/>
        </w:rPr>
        <w:t xml:space="preserve">том числе физическое поле, в котором информация находит свое отражение в </w:t>
      </w:r>
      <w:r w:rsidRPr="009526A5">
        <w:rPr>
          <w:spacing w:val="-9"/>
          <w:szCs w:val="28"/>
        </w:rPr>
        <w:t>виде символов, образов, сигналов, технических решений и процессов, коли</w:t>
      </w:r>
      <w:r w:rsidRPr="009526A5">
        <w:rPr>
          <w:spacing w:val="-9"/>
          <w:szCs w:val="28"/>
        </w:rPr>
        <w:softHyphen/>
      </w:r>
      <w:r w:rsidRPr="009526A5">
        <w:rPr>
          <w:szCs w:val="28"/>
        </w:rPr>
        <w:t>чественных характеристик физических величин.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Обезличивание персональных данных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действия, в результате кот</w:t>
      </w:r>
      <w:r w:rsidRPr="009526A5">
        <w:rPr>
          <w:szCs w:val="28"/>
        </w:rPr>
        <w:t>о</w:t>
      </w:r>
      <w:r w:rsidRPr="009526A5">
        <w:rPr>
          <w:szCs w:val="28"/>
        </w:rPr>
        <w:t>рых невозможно определить принадлежность персональных данных ко</w:t>
      </w:r>
      <w:r w:rsidRPr="009526A5">
        <w:rPr>
          <w:szCs w:val="28"/>
        </w:rPr>
        <w:t>н</w:t>
      </w:r>
      <w:r w:rsidRPr="009526A5">
        <w:rPr>
          <w:szCs w:val="28"/>
        </w:rPr>
        <w:t>кретному субъекту персональных данных.</w:t>
      </w:r>
    </w:p>
    <w:p w:rsidR="005537BB" w:rsidRPr="009526A5" w:rsidRDefault="005537BB" w:rsidP="00395DF4">
      <w:pPr>
        <w:pStyle w:val="Bodytext"/>
        <w:spacing w:line="276" w:lineRule="auto"/>
        <w:rPr>
          <w:rStyle w:val="bold"/>
          <w:szCs w:val="28"/>
        </w:rPr>
      </w:pPr>
      <w:r w:rsidRPr="009526A5">
        <w:rPr>
          <w:rStyle w:val="bold"/>
          <w:szCs w:val="28"/>
        </w:rPr>
        <w:t>Обработка персональных данных</w:t>
      </w:r>
      <w:r w:rsidR="000604A1" w:rsidRPr="009526A5">
        <w:rPr>
          <w:b/>
          <w:spacing w:val="-7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7"/>
          <w:szCs w:val="28"/>
        </w:rPr>
        <w:t>действия (операции) с персональ</w:t>
      </w:r>
      <w:r w:rsidRPr="009526A5">
        <w:rPr>
          <w:spacing w:val="-7"/>
          <w:szCs w:val="28"/>
        </w:rPr>
        <w:softHyphen/>
      </w:r>
      <w:r w:rsidRPr="009526A5">
        <w:rPr>
          <w:spacing w:val="-9"/>
          <w:szCs w:val="28"/>
        </w:rPr>
        <w:t>ными данными, включая сбор, систематизацию, накопление, хранение, уточ</w:t>
      </w:r>
      <w:r w:rsidRPr="009526A5">
        <w:rPr>
          <w:spacing w:val="-9"/>
          <w:szCs w:val="28"/>
        </w:rPr>
        <w:softHyphen/>
      </w:r>
      <w:r w:rsidRPr="009526A5">
        <w:rPr>
          <w:spacing w:val="-8"/>
          <w:szCs w:val="28"/>
        </w:rPr>
        <w:t>нение (обновление, изменение), использование, распространение (в том чис</w:t>
      </w:r>
      <w:r w:rsidRPr="009526A5">
        <w:rPr>
          <w:spacing w:val="-6"/>
          <w:szCs w:val="28"/>
        </w:rPr>
        <w:t xml:space="preserve">ле передачу), обезличивание, блокирование, уничтожение персональных </w:t>
      </w:r>
      <w:r w:rsidRPr="009526A5">
        <w:rPr>
          <w:szCs w:val="28"/>
        </w:rPr>
        <w:t>данных.</w:t>
      </w:r>
      <w:r w:rsidRPr="009526A5">
        <w:rPr>
          <w:rStyle w:val="bold"/>
          <w:szCs w:val="28"/>
        </w:rPr>
        <w:t xml:space="preserve"> 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Общедоступные персональные данные</w:t>
      </w:r>
      <w:r w:rsidR="000604A1" w:rsidRPr="009526A5">
        <w:rPr>
          <w:rStyle w:val="bold"/>
          <w:szCs w:val="28"/>
          <w:lang w:val="en-US"/>
        </w:rPr>
        <w:t> </w:t>
      </w:r>
      <w:r w:rsidRPr="009526A5">
        <w:rPr>
          <w:szCs w:val="28"/>
        </w:rPr>
        <w:t>– персональные данные, до</w:t>
      </w:r>
      <w:r w:rsidRPr="009526A5">
        <w:rPr>
          <w:szCs w:val="28"/>
        </w:rPr>
        <w:t>с</w:t>
      </w:r>
      <w:r w:rsidRPr="009526A5">
        <w:rPr>
          <w:szCs w:val="28"/>
        </w:rPr>
        <w:t>туп неограниченного круга лиц к которым предоставлен с согласия субъекта персональных данных или на которые в соответствии с федеральными зак</w:t>
      </w:r>
      <w:r w:rsidRPr="009526A5">
        <w:rPr>
          <w:szCs w:val="28"/>
        </w:rPr>
        <w:t>о</w:t>
      </w:r>
      <w:r w:rsidRPr="009526A5">
        <w:rPr>
          <w:szCs w:val="28"/>
        </w:rPr>
        <w:t>нами не распространяется требование соблюдения конфиденциальности.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Оператор (персональных данных)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7"/>
          <w:szCs w:val="28"/>
        </w:rPr>
        <w:t>государственный орган, муниц</w:t>
      </w:r>
      <w:r w:rsidRPr="009526A5">
        <w:rPr>
          <w:spacing w:val="-7"/>
          <w:szCs w:val="28"/>
        </w:rPr>
        <w:t>и</w:t>
      </w:r>
      <w:r w:rsidRPr="009526A5">
        <w:rPr>
          <w:spacing w:val="-7"/>
          <w:szCs w:val="28"/>
        </w:rPr>
        <w:t>пальный орган, юридиче</w:t>
      </w:r>
      <w:r w:rsidRPr="009526A5">
        <w:rPr>
          <w:spacing w:val="-7"/>
          <w:szCs w:val="28"/>
        </w:rPr>
        <w:softHyphen/>
      </w:r>
      <w:r w:rsidRPr="009526A5">
        <w:rPr>
          <w:spacing w:val="-8"/>
          <w:szCs w:val="28"/>
        </w:rPr>
        <w:t>ское или физическое лицо, организующее и (или) осущ</w:t>
      </w:r>
      <w:r w:rsidRPr="009526A5">
        <w:rPr>
          <w:spacing w:val="-8"/>
          <w:szCs w:val="28"/>
        </w:rPr>
        <w:t>е</w:t>
      </w:r>
      <w:r w:rsidRPr="009526A5">
        <w:rPr>
          <w:spacing w:val="-8"/>
          <w:szCs w:val="28"/>
        </w:rPr>
        <w:lastRenderedPageBreak/>
        <w:t>ствляющее обработ</w:t>
      </w:r>
      <w:r w:rsidRPr="009526A5">
        <w:rPr>
          <w:spacing w:val="-8"/>
          <w:szCs w:val="28"/>
        </w:rPr>
        <w:softHyphen/>
        <w:t>ку персональных данных, а также определяющие цели и с</w:t>
      </w:r>
      <w:r w:rsidRPr="009526A5">
        <w:rPr>
          <w:spacing w:val="-8"/>
          <w:szCs w:val="28"/>
        </w:rPr>
        <w:t>о</w:t>
      </w:r>
      <w:r w:rsidRPr="009526A5">
        <w:rPr>
          <w:spacing w:val="-8"/>
          <w:szCs w:val="28"/>
        </w:rPr>
        <w:t>держание обра</w:t>
      </w:r>
      <w:r w:rsidRPr="009526A5">
        <w:rPr>
          <w:spacing w:val="-8"/>
          <w:szCs w:val="28"/>
        </w:rPr>
        <w:softHyphen/>
      </w:r>
      <w:r w:rsidRPr="009526A5">
        <w:rPr>
          <w:szCs w:val="28"/>
        </w:rPr>
        <w:t>ботки персональных данных.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Перехват (информации)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неправомерное получение информации с ис</w:t>
      </w:r>
      <w:r w:rsidRPr="009526A5">
        <w:rPr>
          <w:szCs w:val="28"/>
        </w:rPr>
        <w:softHyphen/>
        <w:t>пользованием технического средства, осуществляющего обнаружение, прием и обработку информативных сигналов.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Персональные данные</w:t>
      </w:r>
      <w:r w:rsidR="000604A1" w:rsidRPr="009526A5">
        <w:rPr>
          <w:spacing w:val="-1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"/>
          <w:szCs w:val="28"/>
        </w:rPr>
        <w:t>любая информация, относящаяся к опред</w:t>
      </w:r>
      <w:r w:rsidRPr="009526A5">
        <w:rPr>
          <w:spacing w:val="-1"/>
          <w:szCs w:val="28"/>
        </w:rPr>
        <w:t>е</w:t>
      </w:r>
      <w:r w:rsidRPr="009526A5">
        <w:rPr>
          <w:spacing w:val="-1"/>
          <w:szCs w:val="28"/>
        </w:rPr>
        <w:t>лен</w:t>
      </w:r>
      <w:r w:rsidRPr="009526A5">
        <w:rPr>
          <w:spacing w:val="-1"/>
          <w:szCs w:val="28"/>
        </w:rPr>
        <w:softHyphen/>
      </w:r>
      <w:r w:rsidRPr="009526A5">
        <w:rPr>
          <w:spacing w:val="-2"/>
          <w:szCs w:val="28"/>
        </w:rPr>
        <w:t xml:space="preserve">ному или определяемому на основании такой информации физическому лицу </w:t>
      </w:r>
      <w:r w:rsidRPr="009526A5">
        <w:rPr>
          <w:szCs w:val="28"/>
        </w:rPr>
        <w:t>(субъекту персональных данных), в том числе его фамилия, имя, отч</w:t>
      </w:r>
      <w:r w:rsidRPr="009526A5">
        <w:rPr>
          <w:szCs w:val="28"/>
        </w:rPr>
        <w:t>е</w:t>
      </w:r>
      <w:r w:rsidRPr="009526A5">
        <w:rPr>
          <w:szCs w:val="28"/>
        </w:rPr>
        <w:t>ство, год, месяц, дата и место рождения, адрес, семейное, социальное, им</w:t>
      </w:r>
      <w:r w:rsidRPr="009526A5">
        <w:rPr>
          <w:szCs w:val="28"/>
        </w:rPr>
        <w:t>у</w:t>
      </w:r>
      <w:r w:rsidRPr="009526A5">
        <w:rPr>
          <w:szCs w:val="28"/>
        </w:rPr>
        <w:t>щест</w:t>
      </w:r>
      <w:r w:rsidRPr="009526A5">
        <w:rPr>
          <w:szCs w:val="28"/>
        </w:rPr>
        <w:softHyphen/>
        <w:t>венное положение, образование, профессия, доходы, другая информ</w:t>
      </w:r>
      <w:r w:rsidRPr="009526A5">
        <w:rPr>
          <w:szCs w:val="28"/>
        </w:rPr>
        <w:t>а</w:t>
      </w:r>
      <w:r w:rsidRPr="009526A5">
        <w:rPr>
          <w:szCs w:val="28"/>
        </w:rPr>
        <w:t>ция.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Побочные электромагнитные излучения и наводки</w:t>
      </w:r>
      <w:r w:rsidR="000604A1" w:rsidRPr="009526A5">
        <w:rPr>
          <w:spacing w:val="-1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"/>
          <w:szCs w:val="28"/>
        </w:rPr>
        <w:t>электрома</w:t>
      </w:r>
      <w:r w:rsidRPr="009526A5">
        <w:rPr>
          <w:spacing w:val="-1"/>
          <w:szCs w:val="28"/>
        </w:rPr>
        <w:t>г</w:t>
      </w:r>
      <w:r w:rsidRPr="009526A5">
        <w:rPr>
          <w:spacing w:val="-1"/>
          <w:szCs w:val="28"/>
        </w:rPr>
        <w:t>нитные излучения технических средств обработки защищаемой информации, возни</w:t>
      </w:r>
      <w:r w:rsidRPr="009526A5">
        <w:rPr>
          <w:spacing w:val="-1"/>
          <w:szCs w:val="28"/>
        </w:rPr>
        <w:softHyphen/>
      </w:r>
      <w:r w:rsidRPr="009526A5">
        <w:rPr>
          <w:szCs w:val="28"/>
        </w:rPr>
        <w:t>кающие как побочное явление и вызванные электрическими сигналами, дей</w:t>
      </w:r>
      <w:r w:rsidRPr="009526A5">
        <w:rPr>
          <w:szCs w:val="28"/>
        </w:rPr>
        <w:softHyphen/>
        <w:t>ствующими в их электрических и магнитных цепях, а также электрома</w:t>
      </w:r>
      <w:r w:rsidRPr="009526A5">
        <w:rPr>
          <w:szCs w:val="28"/>
        </w:rPr>
        <w:t>г</w:t>
      </w:r>
      <w:r w:rsidRPr="009526A5">
        <w:rPr>
          <w:szCs w:val="28"/>
        </w:rPr>
        <w:t>нит</w:t>
      </w:r>
      <w:r w:rsidRPr="009526A5">
        <w:rPr>
          <w:szCs w:val="28"/>
        </w:rPr>
        <w:softHyphen/>
      </w:r>
      <w:r w:rsidRPr="009526A5">
        <w:rPr>
          <w:spacing w:val="-1"/>
          <w:szCs w:val="28"/>
        </w:rPr>
        <w:t>ные наводки этих сигналов на токопроводящие линии, конструкции и ц</w:t>
      </w:r>
      <w:r w:rsidRPr="009526A5">
        <w:rPr>
          <w:spacing w:val="-1"/>
          <w:szCs w:val="28"/>
        </w:rPr>
        <w:t>е</w:t>
      </w:r>
      <w:r w:rsidRPr="009526A5">
        <w:rPr>
          <w:spacing w:val="-1"/>
          <w:szCs w:val="28"/>
        </w:rPr>
        <w:t xml:space="preserve">пи </w:t>
      </w:r>
      <w:r w:rsidRPr="009526A5">
        <w:rPr>
          <w:szCs w:val="28"/>
        </w:rPr>
        <w:t>питания.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Политика «чистого стола»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комплекс организационных меропри</w:t>
      </w:r>
      <w:r w:rsidRPr="009526A5">
        <w:rPr>
          <w:szCs w:val="28"/>
        </w:rPr>
        <w:t>я</w:t>
      </w:r>
      <w:r w:rsidRPr="009526A5">
        <w:rPr>
          <w:szCs w:val="28"/>
        </w:rPr>
        <w:t>тий, контролирующих отсутствие записывания на бумажные носители кл</w:t>
      </w:r>
      <w:r w:rsidRPr="009526A5">
        <w:rPr>
          <w:szCs w:val="28"/>
        </w:rPr>
        <w:t>ю</w:t>
      </w:r>
      <w:r w:rsidRPr="009526A5">
        <w:rPr>
          <w:szCs w:val="28"/>
        </w:rPr>
        <w:t>чей и атрибутов доступа (паролей) и хранения их вблизи объектов доступа.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Пользователь информационной системы персональных данных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 xml:space="preserve">– лицо, </w:t>
      </w:r>
      <w:r w:rsidRPr="009526A5">
        <w:rPr>
          <w:spacing w:val="-1"/>
          <w:szCs w:val="28"/>
        </w:rPr>
        <w:t>участвующее в функционировании информационной системы перс</w:t>
      </w:r>
      <w:r w:rsidRPr="009526A5">
        <w:rPr>
          <w:spacing w:val="-1"/>
          <w:szCs w:val="28"/>
        </w:rPr>
        <w:t>о</w:t>
      </w:r>
      <w:r w:rsidRPr="009526A5">
        <w:rPr>
          <w:spacing w:val="-1"/>
          <w:szCs w:val="28"/>
        </w:rPr>
        <w:t xml:space="preserve">нальных </w:t>
      </w:r>
      <w:r w:rsidRPr="009526A5">
        <w:rPr>
          <w:szCs w:val="28"/>
        </w:rPr>
        <w:t>данных или использующее результаты ее функционирования.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Правила разграничения доступа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совокупность правил, регламенти</w:t>
      </w:r>
      <w:r w:rsidRPr="009526A5">
        <w:rPr>
          <w:szCs w:val="28"/>
        </w:rPr>
        <w:softHyphen/>
        <w:t>рующих права доступа субъектов доступа к объектам доступа.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Программная закладка</w:t>
      </w:r>
      <w:r w:rsidR="000604A1" w:rsidRPr="009526A5">
        <w:rPr>
          <w:spacing w:val="-2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2"/>
          <w:szCs w:val="28"/>
        </w:rPr>
        <w:t xml:space="preserve">код программы, преднамеренно внесенный в </w:t>
      </w:r>
      <w:r w:rsidRPr="009526A5">
        <w:rPr>
          <w:spacing w:val="-1"/>
          <w:szCs w:val="28"/>
        </w:rPr>
        <w:t xml:space="preserve">программу с целью осуществить утечку, изменить, блокировать, уничтожить </w:t>
      </w:r>
      <w:r w:rsidRPr="009526A5">
        <w:rPr>
          <w:szCs w:val="28"/>
        </w:rPr>
        <w:t>информацию или уничтожить и модифицировать программное обеспечение информационной системы персональных данных и (или) блокировать аппа</w:t>
      </w:r>
      <w:r w:rsidRPr="009526A5">
        <w:rPr>
          <w:szCs w:val="28"/>
        </w:rPr>
        <w:softHyphen/>
        <w:t>ратные средства.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Программное (программно-математическое) воздействие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несан</w:t>
      </w:r>
      <w:r w:rsidRPr="009526A5">
        <w:rPr>
          <w:szCs w:val="28"/>
        </w:rPr>
        <w:t>к</w:t>
      </w:r>
      <w:r w:rsidRPr="009526A5">
        <w:rPr>
          <w:szCs w:val="28"/>
        </w:rPr>
        <w:t>цио</w:t>
      </w:r>
      <w:r w:rsidRPr="009526A5">
        <w:rPr>
          <w:szCs w:val="28"/>
        </w:rPr>
        <w:softHyphen/>
        <w:t>нированное воздействие на ресурсы автоматизированной информацио</w:t>
      </w:r>
      <w:r w:rsidRPr="009526A5">
        <w:rPr>
          <w:szCs w:val="28"/>
        </w:rPr>
        <w:t>н</w:t>
      </w:r>
      <w:r w:rsidRPr="009526A5">
        <w:rPr>
          <w:szCs w:val="28"/>
        </w:rPr>
        <w:t xml:space="preserve">ной </w:t>
      </w:r>
      <w:r w:rsidRPr="009526A5">
        <w:rPr>
          <w:spacing w:val="-1"/>
          <w:szCs w:val="28"/>
        </w:rPr>
        <w:t>системы, осуществляемое с использованием вредоносных программ.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Раскрытие персональных данных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умышленное или случайное н</w:t>
      </w:r>
      <w:r w:rsidRPr="009526A5">
        <w:rPr>
          <w:szCs w:val="28"/>
        </w:rPr>
        <w:t>а</w:t>
      </w:r>
      <w:r w:rsidRPr="009526A5">
        <w:rPr>
          <w:szCs w:val="28"/>
        </w:rPr>
        <w:t>рушение конфиденциальности персональных данных.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Распространение персональных данных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действия, направленные на передачу персональных данных определенному кругу лиц (передача пе</w:t>
      </w:r>
      <w:r w:rsidRPr="009526A5">
        <w:rPr>
          <w:szCs w:val="28"/>
        </w:rPr>
        <w:t>р</w:t>
      </w:r>
      <w:r w:rsidRPr="009526A5">
        <w:rPr>
          <w:szCs w:val="28"/>
        </w:rPr>
        <w:t>сональных данных) или на ознакомление с персональными данными неогр</w:t>
      </w:r>
      <w:r w:rsidRPr="009526A5">
        <w:rPr>
          <w:szCs w:val="28"/>
        </w:rPr>
        <w:t>а</w:t>
      </w:r>
      <w:r w:rsidRPr="009526A5">
        <w:rPr>
          <w:szCs w:val="28"/>
        </w:rPr>
        <w:t>ниченного круга лиц, в том числе обнародование персональных данных в средствах массовой информации, размещение в информационно-</w:t>
      </w:r>
      <w:r w:rsidRPr="009526A5">
        <w:rPr>
          <w:szCs w:val="28"/>
        </w:rPr>
        <w:lastRenderedPageBreak/>
        <w:t>телекоммуникационных сетях или предоставление доступа к персональным данным каким-либо иным способом.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Ресурс информационной системы</w:t>
      </w:r>
      <w:r w:rsidR="000604A1" w:rsidRPr="009526A5">
        <w:rPr>
          <w:spacing w:val="-2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2"/>
          <w:szCs w:val="28"/>
        </w:rPr>
        <w:t>именованный элемент системн</w:t>
      </w:r>
      <w:r w:rsidRPr="009526A5">
        <w:rPr>
          <w:spacing w:val="-2"/>
          <w:szCs w:val="28"/>
        </w:rPr>
        <w:t>о</w:t>
      </w:r>
      <w:r w:rsidRPr="009526A5">
        <w:rPr>
          <w:spacing w:val="-2"/>
          <w:szCs w:val="28"/>
        </w:rPr>
        <w:t xml:space="preserve">го, </w:t>
      </w:r>
      <w:r w:rsidRPr="009526A5">
        <w:rPr>
          <w:szCs w:val="28"/>
        </w:rPr>
        <w:t>прикладного или аппаратного обеспечения функционирования информ</w:t>
      </w:r>
      <w:r w:rsidRPr="009526A5">
        <w:rPr>
          <w:szCs w:val="28"/>
        </w:rPr>
        <w:t>а</w:t>
      </w:r>
      <w:r w:rsidRPr="009526A5">
        <w:rPr>
          <w:szCs w:val="28"/>
        </w:rPr>
        <w:t>ци</w:t>
      </w:r>
      <w:r w:rsidRPr="009526A5">
        <w:rPr>
          <w:spacing w:val="-10"/>
          <w:szCs w:val="28"/>
        </w:rPr>
        <w:t>онной системы.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Средства вычислительной техники</w:t>
      </w:r>
      <w:r w:rsidR="000604A1" w:rsidRPr="009526A5">
        <w:rPr>
          <w:spacing w:val="-9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9"/>
          <w:szCs w:val="28"/>
        </w:rPr>
        <w:t>совокупность программных и тех</w:t>
      </w:r>
      <w:r w:rsidRPr="009526A5">
        <w:rPr>
          <w:spacing w:val="-9"/>
          <w:szCs w:val="28"/>
        </w:rPr>
        <w:softHyphen/>
        <w:t xml:space="preserve">нических элементов систем обработки данных, способных функционировать </w:t>
      </w:r>
      <w:r w:rsidRPr="009526A5">
        <w:rPr>
          <w:szCs w:val="28"/>
        </w:rPr>
        <w:t>сам</w:t>
      </w:r>
      <w:r w:rsidRPr="009526A5">
        <w:rPr>
          <w:szCs w:val="28"/>
        </w:rPr>
        <w:t>о</w:t>
      </w:r>
      <w:r w:rsidRPr="009526A5">
        <w:rPr>
          <w:szCs w:val="28"/>
        </w:rPr>
        <w:t>стоятельно или в составе других систем.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Субъект доступа (субъект)</w:t>
      </w:r>
      <w:r w:rsidR="000604A1" w:rsidRPr="009526A5">
        <w:rPr>
          <w:spacing w:val="-9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9"/>
          <w:szCs w:val="28"/>
        </w:rPr>
        <w:t>лицо или процесс, действия которого рег</w:t>
      </w:r>
      <w:r w:rsidRPr="009526A5">
        <w:rPr>
          <w:spacing w:val="-9"/>
          <w:szCs w:val="28"/>
        </w:rPr>
        <w:softHyphen/>
      </w:r>
      <w:r w:rsidRPr="009526A5">
        <w:rPr>
          <w:szCs w:val="28"/>
        </w:rPr>
        <w:t>ламентируются правилами разграничения доступа.</w:t>
      </w:r>
    </w:p>
    <w:p w:rsidR="00195EE3" w:rsidRPr="009526A5" w:rsidRDefault="00195EE3" w:rsidP="00395DF4">
      <w:pPr>
        <w:pStyle w:val="Bodytext"/>
        <w:spacing w:line="276" w:lineRule="auto"/>
        <w:rPr>
          <w:spacing w:val="-10"/>
          <w:szCs w:val="28"/>
        </w:rPr>
      </w:pPr>
      <w:r w:rsidRPr="009526A5">
        <w:rPr>
          <w:rStyle w:val="bold"/>
          <w:szCs w:val="28"/>
        </w:rPr>
        <w:t>Технические средства информационной системы персональных данных</w:t>
      </w:r>
      <w:r w:rsidRPr="009526A5">
        <w:rPr>
          <w:b/>
          <w:spacing w:val="-9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9"/>
          <w:szCs w:val="28"/>
        </w:rPr>
        <w:t xml:space="preserve">средства вычислительной техники, информационно-вычислительные </w:t>
      </w:r>
      <w:r w:rsidRPr="009526A5">
        <w:rPr>
          <w:spacing w:val="-10"/>
          <w:szCs w:val="28"/>
        </w:rPr>
        <w:t>комплексы и сети, средства и системы передачи, приема и обработки ПДн (средства и системы звукозаписи, звукоусиления, звуковоспроизведения, пе</w:t>
      </w:r>
      <w:r w:rsidRPr="009526A5">
        <w:rPr>
          <w:spacing w:val="-10"/>
          <w:szCs w:val="28"/>
        </w:rPr>
        <w:softHyphen/>
      </w:r>
      <w:r w:rsidRPr="009526A5">
        <w:rPr>
          <w:spacing w:val="-9"/>
          <w:szCs w:val="28"/>
        </w:rPr>
        <w:t>реговорные и т</w:t>
      </w:r>
      <w:r w:rsidRPr="009526A5">
        <w:rPr>
          <w:spacing w:val="-9"/>
          <w:szCs w:val="28"/>
        </w:rPr>
        <w:t>е</w:t>
      </w:r>
      <w:r w:rsidRPr="009526A5">
        <w:rPr>
          <w:spacing w:val="-9"/>
          <w:szCs w:val="28"/>
        </w:rPr>
        <w:t>левизионные устройства, средства изготовления, тиражиро</w:t>
      </w:r>
      <w:r w:rsidRPr="009526A5">
        <w:rPr>
          <w:spacing w:val="-9"/>
          <w:szCs w:val="28"/>
        </w:rPr>
        <w:softHyphen/>
      </w:r>
      <w:r w:rsidRPr="009526A5">
        <w:rPr>
          <w:spacing w:val="-10"/>
          <w:szCs w:val="28"/>
        </w:rPr>
        <w:t>вания документов и другие технические средства обработки речевой, графи</w:t>
      </w:r>
      <w:r w:rsidRPr="009526A5">
        <w:rPr>
          <w:spacing w:val="-10"/>
          <w:szCs w:val="28"/>
        </w:rPr>
        <w:softHyphen/>
        <w:t xml:space="preserve">ческой, видео- и буквенно-цифровой информации), программные средства </w:t>
      </w:r>
      <w:r w:rsidRPr="009526A5">
        <w:rPr>
          <w:spacing w:val="-9"/>
          <w:szCs w:val="28"/>
        </w:rPr>
        <w:t xml:space="preserve">(операционные системы, системы управления базами данных и т.п.), средства </w:t>
      </w:r>
      <w:r w:rsidRPr="009526A5">
        <w:rPr>
          <w:spacing w:val="-10"/>
          <w:szCs w:val="28"/>
        </w:rPr>
        <w:t>защиты информации, применяемые в информационных системах.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Технический канал утечки информации</w:t>
      </w:r>
      <w:r w:rsidR="000604A1" w:rsidRPr="009526A5">
        <w:rPr>
          <w:spacing w:val="-8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8"/>
          <w:szCs w:val="28"/>
        </w:rPr>
        <w:t>совокупность носителя ин</w:t>
      </w:r>
      <w:r w:rsidRPr="009526A5">
        <w:rPr>
          <w:spacing w:val="-8"/>
          <w:szCs w:val="28"/>
        </w:rPr>
        <w:softHyphen/>
      </w:r>
      <w:r w:rsidRPr="009526A5">
        <w:rPr>
          <w:spacing w:val="-9"/>
          <w:szCs w:val="28"/>
        </w:rPr>
        <w:t>формации (средства обработки), физической среды распространения инфор</w:t>
      </w:r>
      <w:r w:rsidRPr="009526A5">
        <w:rPr>
          <w:spacing w:val="-9"/>
          <w:szCs w:val="28"/>
        </w:rPr>
        <w:softHyphen/>
      </w:r>
      <w:r w:rsidRPr="009526A5">
        <w:rPr>
          <w:spacing w:val="-7"/>
          <w:szCs w:val="28"/>
        </w:rPr>
        <w:t>мативного сигнала и средств, которыми добывается защищаемая информа</w:t>
      </w:r>
      <w:r w:rsidRPr="009526A5">
        <w:rPr>
          <w:spacing w:val="-7"/>
          <w:szCs w:val="28"/>
        </w:rPr>
        <w:softHyphen/>
      </w:r>
      <w:r w:rsidRPr="009526A5">
        <w:rPr>
          <w:szCs w:val="28"/>
        </w:rPr>
        <w:t>ция.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Трансграничная передача персональных данных</w:t>
      </w:r>
      <w:r w:rsidR="000604A1" w:rsidRPr="009526A5">
        <w:rPr>
          <w:szCs w:val="28"/>
          <w:lang w:val="en-US"/>
        </w:rPr>
        <w:t> </w:t>
      </w:r>
      <w:r w:rsidRPr="009526A5">
        <w:rPr>
          <w:szCs w:val="28"/>
        </w:rPr>
        <w:t>– передача перс</w:t>
      </w:r>
      <w:r w:rsidRPr="009526A5">
        <w:rPr>
          <w:szCs w:val="28"/>
        </w:rPr>
        <w:t>о</w:t>
      </w:r>
      <w:r w:rsidRPr="009526A5">
        <w:rPr>
          <w:szCs w:val="28"/>
        </w:rPr>
        <w:t>нальных данных оператором через Государственную границу Российской Федерации органу власти иностранного государства, физическому или юр</w:t>
      </w:r>
      <w:r w:rsidRPr="009526A5">
        <w:rPr>
          <w:szCs w:val="28"/>
        </w:rPr>
        <w:t>и</w:t>
      </w:r>
      <w:r w:rsidRPr="009526A5">
        <w:rPr>
          <w:szCs w:val="28"/>
        </w:rPr>
        <w:t>дическому лицу иностранного государства.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Угрозы безопасности персональных данных</w:t>
      </w:r>
      <w:r w:rsidR="000604A1" w:rsidRPr="009526A5">
        <w:rPr>
          <w:spacing w:val="-10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10"/>
          <w:szCs w:val="28"/>
        </w:rPr>
        <w:t xml:space="preserve">совокупность условий и </w:t>
      </w:r>
      <w:r w:rsidRPr="009526A5">
        <w:rPr>
          <w:spacing w:val="-9"/>
          <w:szCs w:val="28"/>
        </w:rPr>
        <w:t>факторов, создающих опасность несанкционированного, в том числе случай</w:t>
      </w:r>
      <w:r w:rsidRPr="009526A5">
        <w:rPr>
          <w:spacing w:val="-9"/>
          <w:szCs w:val="28"/>
        </w:rPr>
        <w:softHyphen/>
        <w:t>ного, доступа к персональным данным, результатом которого может стать уничтожение, изменение, блокирование, копирование, распространение пер</w:t>
      </w:r>
      <w:r w:rsidRPr="009526A5">
        <w:rPr>
          <w:spacing w:val="-9"/>
          <w:szCs w:val="28"/>
        </w:rPr>
        <w:softHyphen/>
        <w:t>сональных данных, а также иных несанкционированных действий при их обработке в информационной системе персональных данных.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Уничтожение персональных данных</w:t>
      </w:r>
      <w:r w:rsidR="000604A1" w:rsidRPr="009526A5">
        <w:rPr>
          <w:spacing w:val="-8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8"/>
          <w:szCs w:val="28"/>
        </w:rPr>
        <w:t xml:space="preserve">действия, в результате которых </w:t>
      </w:r>
      <w:r w:rsidRPr="009526A5">
        <w:rPr>
          <w:spacing w:val="-10"/>
          <w:szCs w:val="28"/>
        </w:rPr>
        <w:t>невозможно восстановить содержание персональных данных в информаци</w:t>
      </w:r>
      <w:r w:rsidRPr="009526A5">
        <w:rPr>
          <w:spacing w:val="-10"/>
          <w:szCs w:val="28"/>
        </w:rPr>
        <w:softHyphen/>
      </w:r>
      <w:r w:rsidRPr="009526A5">
        <w:rPr>
          <w:spacing w:val="-9"/>
          <w:szCs w:val="28"/>
        </w:rPr>
        <w:t>онной системе персональных данных или в результате которых уничтожают</w:t>
      </w:r>
      <w:r w:rsidRPr="009526A5">
        <w:rPr>
          <w:spacing w:val="-9"/>
          <w:szCs w:val="28"/>
        </w:rPr>
        <w:softHyphen/>
      </w:r>
      <w:r w:rsidRPr="009526A5">
        <w:rPr>
          <w:szCs w:val="28"/>
        </w:rPr>
        <w:t>ся матер</w:t>
      </w:r>
      <w:r w:rsidRPr="009526A5">
        <w:rPr>
          <w:szCs w:val="28"/>
        </w:rPr>
        <w:t>и</w:t>
      </w:r>
      <w:r w:rsidRPr="009526A5">
        <w:rPr>
          <w:szCs w:val="28"/>
        </w:rPr>
        <w:t>альные носители персональных данных.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Утечка (защищаемой) информации по техническим каналам</w:t>
      </w:r>
      <w:r w:rsidR="000604A1" w:rsidRPr="009526A5">
        <w:rPr>
          <w:spacing w:val="-9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9"/>
          <w:szCs w:val="28"/>
        </w:rPr>
        <w:t>н</w:t>
      </w:r>
      <w:r w:rsidRPr="009526A5">
        <w:rPr>
          <w:spacing w:val="-9"/>
          <w:szCs w:val="28"/>
        </w:rPr>
        <w:t>е</w:t>
      </w:r>
      <w:r w:rsidRPr="009526A5">
        <w:rPr>
          <w:spacing w:val="-9"/>
          <w:szCs w:val="28"/>
        </w:rPr>
        <w:t>кон</w:t>
      </w:r>
      <w:r w:rsidRPr="009526A5">
        <w:rPr>
          <w:spacing w:val="-9"/>
          <w:szCs w:val="28"/>
        </w:rPr>
        <w:softHyphen/>
      </w:r>
      <w:r w:rsidRPr="009526A5">
        <w:rPr>
          <w:spacing w:val="-10"/>
          <w:szCs w:val="28"/>
        </w:rPr>
        <w:t>тролируемое распространение информации от носителя защищаемой инфор</w:t>
      </w:r>
      <w:r w:rsidRPr="009526A5">
        <w:rPr>
          <w:spacing w:val="-10"/>
          <w:szCs w:val="28"/>
        </w:rPr>
        <w:softHyphen/>
      </w:r>
      <w:r w:rsidRPr="009526A5">
        <w:rPr>
          <w:spacing w:val="-9"/>
          <w:szCs w:val="28"/>
        </w:rPr>
        <w:t xml:space="preserve">мации через физическую среду до технического средства, осуществляющего </w:t>
      </w:r>
      <w:r w:rsidRPr="009526A5">
        <w:rPr>
          <w:szCs w:val="28"/>
        </w:rPr>
        <w:t>пер</w:t>
      </w:r>
      <w:r w:rsidRPr="009526A5">
        <w:rPr>
          <w:szCs w:val="28"/>
        </w:rPr>
        <w:t>е</w:t>
      </w:r>
      <w:r w:rsidRPr="009526A5">
        <w:rPr>
          <w:szCs w:val="28"/>
        </w:rPr>
        <w:t>хват информации.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b/>
          <w:spacing w:val="-8"/>
          <w:szCs w:val="28"/>
        </w:rPr>
        <w:lastRenderedPageBreak/>
        <w:t>Уязвимость</w:t>
      </w:r>
      <w:r w:rsidR="000604A1" w:rsidRPr="009526A5">
        <w:rPr>
          <w:spacing w:val="-8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8"/>
          <w:szCs w:val="28"/>
        </w:rPr>
        <w:t>слабость в средствах защиты, которую можно использо</w:t>
      </w:r>
      <w:r w:rsidRPr="009526A5">
        <w:rPr>
          <w:spacing w:val="-8"/>
          <w:szCs w:val="28"/>
        </w:rPr>
        <w:softHyphen/>
      </w:r>
      <w:r w:rsidRPr="009526A5">
        <w:rPr>
          <w:spacing w:val="-9"/>
          <w:szCs w:val="28"/>
        </w:rPr>
        <w:t>вать для нарушения системы или содержащейся в ней информации.</w:t>
      </w:r>
    </w:p>
    <w:p w:rsidR="005537BB" w:rsidRPr="009526A5" w:rsidRDefault="005537BB" w:rsidP="00395DF4">
      <w:pPr>
        <w:pStyle w:val="Bodytext"/>
        <w:spacing w:line="276" w:lineRule="auto"/>
        <w:rPr>
          <w:szCs w:val="28"/>
        </w:rPr>
      </w:pPr>
      <w:r w:rsidRPr="009526A5">
        <w:rPr>
          <w:rStyle w:val="bold"/>
          <w:szCs w:val="28"/>
        </w:rPr>
        <w:t>Целостность информации</w:t>
      </w:r>
      <w:r w:rsidR="000604A1" w:rsidRPr="009526A5">
        <w:rPr>
          <w:spacing w:val="-9"/>
          <w:szCs w:val="28"/>
          <w:lang w:val="en-US"/>
        </w:rPr>
        <w:t> </w:t>
      </w:r>
      <w:r w:rsidRPr="009526A5">
        <w:rPr>
          <w:szCs w:val="28"/>
        </w:rPr>
        <w:t xml:space="preserve">– </w:t>
      </w:r>
      <w:r w:rsidRPr="009526A5">
        <w:rPr>
          <w:spacing w:val="-9"/>
          <w:szCs w:val="28"/>
        </w:rPr>
        <w:t>способность средства вычислительной тех</w:t>
      </w:r>
      <w:r w:rsidRPr="009526A5">
        <w:rPr>
          <w:spacing w:val="-9"/>
          <w:szCs w:val="28"/>
        </w:rPr>
        <w:softHyphen/>
        <w:t>ники или автоматизированной системы обеспечивать неизменность инфор</w:t>
      </w:r>
      <w:r w:rsidRPr="009526A5">
        <w:rPr>
          <w:spacing w:val="-9"/>
          <w:szCs w:val="28"/>
        </w:rPr>
        <w:softHyphen/>
        <w:t>мации в условиях случайного и/или преднамеренного искажения (разруше</w:t>
      </w:r>
      <w:r w:rsidRPr="009526A5">
        <w:rPr>
          <w:szCs w:val="28"/>
        </w:rPr>
        <w:t>ния).</w:t>
      </w:r>
    </w:p>
    <w:p w:rsidR="00016DC5" w:rsidRPr="009526A5" w:rsidRDefault="00016DC5" w:rsidP="00395DF4">
      <w:pPr>
        <w:pStyle w:val="Headingcentertoc"/>
        <w:spacing w:before="0" w:after="0" w:line="276" w:lineRule="auto"/>
      </w:pPr>
      <w:bookmarkStart w:id="1" w:name="_Toc248296900"/>
      <w:r w:rsidRPr="009526A5">
        <w:lastRenderedPageBreak/>
        <w:t>Обозначения и сокращения</w:t>
      </w:r>
      <w:bookmarkEnd w:id="1"/>
    </w:p>
    <w:p w:rsidR="005537BB" w:rsidRDefault="005537BB" w:rsidP="00395DF4">
      <w:pPr>
        <w:pStyle w:val="Bodytext"/>
        <w:spacing w:line="276" w:lineRule="auto"/>
        <w:ind w:firstLine="0"/>
        <w:jc w:val="left"/>
      </w:pPr>
      <w:bookmarkStart w:id="2" w:name="_Toc246257665"/>
      <w:bookmarkStart w:id="3" w:name="2"/>
      <w:bookmarkStart w:id="4" w:name="_Toc212958348"/>
      <w:bookmarkStart w:id="5" w:name="_Toc242815407"/>
      <w:r>
        <w:t>АВС</w:t>
      </w:r>
      <w:r w:rsidR="000604A1"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 w:rsidR="000604A1">
        <w:t xml:space="preserve"> антивирусные средства</w:t>
      </w:r>
    </w:p>
    <w:p w:rsidR="009422F4" w:rsidRPr="00F0529C" w:rsidRDefault="009422F4" w:rsidP="00395DF4">
      <w:pPr>
        <w:pStyle w:val="Bodytext"/>
        <w:spacing w:line="276" w:lineRule="auto"/>
        <w:ind w:firstLine="0"/>
        <w:jc w:val="left"/>
      </w:pPr>
      <w:r>
        <w:t>АС – автоматизированная система</w:t>
      </w:r>
    </w:p>
    <w:p w:rsidR="005537BB" w:rsidRPr="00F0529C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8"/>
          <w:sz w:val="30"/>
          <w:szCs w:val="30"/>
        </w:rPr>
        <w:t>АРМ</w:t>
      </w:r>
      <w:r w:rsidR="000604A1"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автоматизированное рабочее место</w:t>
      </w:r>
    </w:p>
    <w:p w:rsidR="005537BB" w:rsidRPr="000604A1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6"/>
          <w:sz w:val="30"/>
          <w:szCs w:val="30"/>
        </w:rPr>
        <w:t>ВТСС</w:t>
      </w:r>
      <w:r w:rsidR="000604A1">
        <w:rPr>
          <w:spacing w:val="-6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6"/>
          <w:sz w:val="30"/>
          <w:szCs w:val="30"/>
        </w:rPr>
        <w:t xml:space="preserve"> вспомогательные технические средства и системы</w:t>
      </w:r>
    </w:p>
    <w:p w:rsidR="005537BB" w:rsidRPr="00B15421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8"/>
          <w:sz w:val="30"/>
          <w:szCs w:val="30"/>
        </w:rPr>
        <w:t>ИСПДн</w:t>
      </w:r>
      <w:r w:rsidR="000604A1"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информационная система персональных данных</w:t>
      </w:r>
    </w:p>
    <w:p w:rsidR="005537BB" w:rsidRPr="00B15421" w:rsidRDefault="005537BB" w:rsidP="00395DF4">
      <w:pPr>
        <w:pStyle w:val="Bodytext"/>
        <w:spacing w:line="276" w:lineRule="auto"/>
        <w:ind w:firstLine="0"/>
        <w:jc w:val="left"/>
        <w:rPr>
          <w:spacing w:val="-7"/>
          <w:sz w:val="30"/>
          <w:szCs w:val="30"/>
        </w:rPr>
      </w:pPr>
      <w:r>
        <w:rPr>
          <w:spacing w:val="-7"/>
          <w:sz w:val="30"/>
          <w:szCs w:val="30"/>
        </w:rPr>
        <w:t>КЗ</w:t>
      </w:r>
      <w:r w:rsidR="000604A1">
        <w:rPr>
          <w:spacing w:val="-7"/>
          <w:sz w:val="30"/>
          <w:szCs w:val="30"/>
          <w:lang w:val="en-US"/>
        </w:rPr>
        <w:t> </w:t>
      </w:r>
      <w:r w:rsidR="000604A1">
        <w:rPr>
          <w:spacing w:val="-7"/>
          <w:sz w:val="30"/>
          <w:szCs w:val="30"/>
        </w:rPr>
        <w:t>– контролируемая зона</w:t>
      </w:r>
    </w:p>
    <w:p w:rsidR="005537BB" w:rsidRPr="00B15421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7"/>
          <w:sz w:val="30"/>
          <w:szCs w:val="30"/>
        </w:rPr>
        <w:t>ЛВС</w:t>
      </w:r>
      <w:r w:rsidR="000604A1">
        <w:rPr>
          <w:spacing w:val="-7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 xml:space="preserve">– </w:t>
      </w:r>
      <w:r w:rsidRPr="00260958">
        <w:rPr>
          <w:spacing w:val="-7"/>
          <w:sz w:val="30"/>
          <w:szCs w:val="30"/>
        </w:rPr>
        <w:t>локальная вычислительная сеть</w:t>
      </w:r>
    </w:p>
    <w:p w:rsidR="005537BB" w:rsidRPr="00B15421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6"/>
          <w:sz w:val="30"/>
          <w:szCs w:val="30"/>
        </w:rPr>
        <w:t>МЭ</w:t>
      </w:r>
      <w:r w:rsidR="000604A1">
        <w:rPr>
          <w:spacing w:val="-6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6"/>
          <w:sz w:val="30"/>
          <w:szCs w:val="30"/>
        </w:rPr>
        <w:t xml:space="preserve"> межсетевой экран</w:t>
      </w:r>
    </w:p>
    <w:p w:rsidR="005537BB" w:rsidRPr="00B15421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8"/>
          <w:sz w:val="30"/>
          <w:szCs w:val="30"/>
        </w:rPr>
        <w:t>НСД</w:t>
      </w:r>
      <w:r w:rsidR="000604A1"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несанкционированный доступ</w:t>
      </w:r>
    </w:p>
    <w:p w:rsidR="005537BB" w:rsidRDefault="005537BB" w:rsidP="00395DF4">
      <w:pPr>
        <w:pStyle w:val="Bodytext"/>
        <w:spacing w:line="276" w:lineRule="auto"/>
        <w:ind w:firstLine="0"/>
        <w:jc w:val="left"/>
        <w:rPr>
          <w:spacing w:val="-7"/>
          <w:sz w:val="30"/>
          <w:szCs w:val="30"/>
        </w:rPr>
      </w:pPr>
      <w:r>
        <w:rPr>
          <w:spacing w:val="-7"/>
          <w:sz w:val="30"/>
          <w:szCs w:val="30"/>
        </w:rPr>
        <w:t>ОС</w:t>
      </w:r>
      <w:r w:rsidR="000604A1">
        <w:rPr>
          <w:spacing w:val="-7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 операционная система</w:t>
      </w:r>
    </w:p>
    <w:p w:rsidR="00195EE3" w:rsidRDefault="00195EE3" w:rsidP="00395DF4">
      <w:pPr>
        <w:pStyle w:val="Bodytext"/>
        <w:spacing w:line="276" w:lineRule="auto"/>
        <w:ind w:firstLine="0"/>
        <w:jc w:val="left"/>
        <w:rPr>
          <w:rStyle w:val="bold"/>
        </w:rPr>
      </w:pPr>
      <w:r w:rsidRPr="00195EE3">
        <w:rPr>
          <w:rStyle w:val="bold"/>
          <w:b w:val="0"/>
          <w:sz w:val="30"/>
          <w:szCs w:val="30"/>
        </w:rPr>
        <w:t>ОУ</w:t>
      </w:r>
      <w:r w:rsidRPr="0003060A">
        <w:rPr>
          <w:sz w:val="30"/>
          <w:szCs w:val="30"/>
          <w:lang w:val="en-US"/>
        </w:rPr>
        <w:t> </w:t>
      </w:r>
      <w:r w:rsidRPr="00E63E64">
        <w:rPr>
          <w:szCs w:val="28"/>
        </w:rPr>
        <w:t>–</w:t>
      </w:r>
      <w:r w:rsidRPr="0079711D">
        <w:t xml:space="preserve"> </w:t>
      </w:r>
      <w:r w:rsidR="009526A5">
        <w:rPr>
          <w:sz w:val="30"/>
          <w:szCs w:val="30"/>
        </w:rPr>
        <w:t>о</w:t>
      </w:r>
      <w:r>
        <w:rPr>
          <w:sz w:val="30"/>
          <w:szCs w:val="30"/>
        </w:rPr>
        <w:t>бразовательное учреждение.</w:t>
      </w:r>
    </w:p>
    <w:p w:rsidR="005537BB" w:rsidRPr="00195EE3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7"/>
          <w:sz w:val="30"/>
          <w:szCs w:val="30"/>
        </w:rPr>
        <w:t>ПДн</w:t>
      </w:r>
      <w:r w:rsidR="000604A1">
        <w:rPr>
          <w:spacing w:val="-7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 персональные данные</w:t>
      </w:r>
    </w:p>
    <w:p w:rsidR="005537BB" w:rsidRPr="00195EE3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8"/>
          <w:sz w:val="30"/>
          <w:szCs w:val="30"/>
        </w:rPr>
        <w:t>ПМВ</w:t>
      </w:r>
      <w:r w:rsidR="000604A1"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программно-математическое воздействие</w:t>
      </w:r>
    </w:p>
    <w:p w:rsidR="005537BB" w:rsidRPr="00195EE3" w:rsidRDefault="005537BB" w:rsidP="00395DF4">
      <w:pPr>
        <w:pStyle w:val="Bodytext"/>
        <w:spacing w:line="276" w:lineRule="auto"/>
        <w:ind w:firstLine="0"/>
        <w:jc w:val="left"/>
      </w:pPr>
      <w:r>
        <w:t>ПО</w:t>
      </w:r>
      <w:r w:rsidR="000604A1"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 w:rsidR="000604A1">
        <w:t xml:space="preserve"> программное обеспечение</w:t>
      </w:r>
    </w:p>
    <w:p w:rsidR="005537BB" w:rsidRPr="000604A1" w:rsidRDefault="005537BB" w:rsidP="00395DF4">
      <w:pPr>
        <w:pStyle w:val="Bodytext"/>
        <w:spacing w:line="276" w:lineRule="auto"/>
        <w:ind w:firstLine="0"/>
        <w:jc w:val="left"/>
      </w:pPr>
      <w:r>
        <w:rPr>
          <w:spacing w:val="-10"/>
          <w:sz w:val="30"/>
          <w:szCs w:val="30"/>
        </w:rPr>
        <w:t>ПЭМИН</w:t>
      </w:r>
      <w:r w:rsidR="000604A1">
        <w:rPr>
          <w:spacing w:val="-10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10"/>
          <w:sz w:val="30"/>
          <w:szCs w:val="30"/>
        </w:rPr>
        <w:t xml:space="preserve"> побочные электромагнитные излучения и наводки</w:t>
      </w:r>
    </w:p>
    <w:p w:rsidR="005537BB" w:rsidRPr="00B15421" w:rsidRDefault="005537BB" w:rsidP="00395DF4">
      <w:pPr>
        <w:pStyle w:val="Bodytext"/>
        <w:spacing w:line="276" w:lineRule="auto"/>
        <w:ind w:firstLine="0"/>
        <w:jc w:val="left"/>
      </w:pPr>
      <w:r>
        <w:t>САЗ</w:t>
      </w:r>
      <w:r w:rsidR="000604A1"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 w:rsidR="000604A1">
        <w:t xml:space="preserve"> система анализа защищенности</w:t>
      </w:r>
    </w:p>
    <w:p w:rsidR="005537BB" w:rsidRPr="00B15421" w:rsidRDefault="005537BB" w:rsidP="00395DF4">
      <w:pPr>
        <w:pStyle w:val="Bodytext"/>
        <w:spacing w:line="276" w:lineRule="auto"/>
        <w:ind w:firstLine="0"/>
        <w:jc w:val="left"/>
      </w:pPr>
      <w:r>
        <w:t>СЗИ</w:t>
      </w:r>
      <w:r w:rsidR="000604A1"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 w:rsidR="000604A1">
        <w:t xml:space="preserve"> средства защиты информации</w:t>
      </w:r>
    </w:p>
    <w:p w:rsidR="005537BB" w:rsidRPr="000604A1" w:rsidRDefault="005537BB" w:rsidP="00395DF4">
      <w:pPr>
        <w:pStyle w:val="Bodytext"/>
        <w:spacing w:line="276" w:lineRule="auto"/>
        <w:ind w:firstLine="0"/>
        <w:jc w:val="left"/>
      </w:pPr>
      <w:r>
        <w:t>СЗПДн</w:t>
      </w:r>
      <w:r w:rsidR="000604A1"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 w:rsidRPr="00F27E3A">
        <w:rPr>
          <w:spacing w:val="-7"/>
          <w:sz w:val="30"/>
          <w:szCs w:val="30"/>
        </w:rPr>
        <w:t xml:space="preserve"> </w:t>
      </w:r>
      <w:r>
        <w:t>система (подсистема) защиты персон</w:t>
      </w:r>
      <w:r w:rsidR="000604A1">
        <w:t>альных данных</w:t>
      </w:r>
    </w:p>
    <w:p w:rsidR="005537BB" w:rsidRPr="00B15421" w:rsidRDefault="005537BB" w:rsidP="00395DF4">
      <w:pPr>
        <w:pStyle w:val="Bodytext"/>
        <w:spacing w:line="276" w:lineRule="auto"/>
        <w:ind w:firstLine="0"/>
        <w:jc w:val="left"/>
      </w:pPr>
      <w:r>
        <w:t>СОВ</w:t>
      </w:r>
      <w:r w:rsidR="000604A1">
        <w:rPr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t xml:space="preserve"> система обнаружения вторже</w:t>
      </w:r>
      <w:r w:rsidR="000604A1">
        <w:t>ний</w:t>
      </w:r>
    </w:p>
    <w:p w:rsidR="005537BB" w:rsidRDefault="005537BB" w:rsidP="00395DF4">
      <w:pPr>
        <w:pStyle w:val="Bodytext"/>
        <w:spacing w:line="276" w:lineRule="auto"/>
        <w:ind w:firstLine="0"/>
        <w:jc w:val="left"/>
        <w:rPr>
          <w:spacing w:val="-10"/>
          <w:sz w:val="30"/>
          <w:szCs w:val="30"/>
        </w:rPr>
      </w:pPr>
      <w:r>
        <w:rPr>
          <w:spacing w:val="-10"/>
          <w:sz w:val="30"/>
          <w:szCs w:val="30"/>
        </w:rPr>
        <w:t>ТКУИ</w:t>
      </w:r>
      <w:r w:rsidR="000604A1">
        <w:rPr>
          <w:spacing w:val="-10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10"/>
          <w:sz w:val="30"/>
          <w:szCs w:val="30"/>
        </w:rPr>
        <w:t xml:space="preserve"> технические каналы утечки информации</w:t>
      </w:r>
    </w:p>
    <w:p w:rsidR="009422F4" w:rsidRPr="000604A1" w:rsidRDefault="009422F4" w:rsidP="00395DF4">
      <w:pPr>
        <w:pStyle w:val="Bodytext"/>
        <w:spacing w:line="276" w:lineRule="auto"/>
        <w:ind w:firstLine="0"/>
        <w:jc w:val="left"/>
      </w:pPr>
      <w:r>
        <w:rPr>
          <w:spacing w:val="-10"/>
          <w:sz w:val="30"/>
          <w:szCs w:val="30"/>
        </w:rPr>
        <w:t>ТС – технические средства</w:t>
      </w:r>
    </w:p>
    <w:p w:rsidR="005537BB" w:rsidRDefault="005537BB" w:rsidP="00395DF4">
      <w:pPr>
        <w:pStyle w:val="Bodytext"/>
        <w:spacing w:line="276" w:lineRule="auto"/>
        <w:ind w:firstLine="0"/>
        <w:jc w:val="left"/>
        <w:rPr>
          <w:spacing w:val="-8"/>
          <w:sz w:val="30"/>
          <w:szCs w:val="30"/>
        </w:rPr>
      </w:pPr>
      <w:r>
        <w:rPr>
          <w:spacing w:val="-8"/>
          <w:sz w:val="30"/>
          <w:szCs w:val="30"/>
        </w:rPr>
        <w:t>УБПДн</w:t>
      </w:r>
      <w:r w:rsidR="000604A1">
        <w:rPr>
          <w:spacing w:val="-8"/>
          <w:sz w:val="30"/>
          <w:szCs w:val="30"/>
          <w:lang w:val="en-US"/>
        </w:rPr>
        <w:t> </w:t>
      </w:r>
      <w:r>
        <w:rPr>
          <w:spacing w:val="-7"/>
          <w:sz w:val="30"/>
          <w:szCs w:val="30"/>
        </w:rPr>
        <w:t>–</w:t>
      </w:r>
      <w:r>
        <w:rPr>
          <w:spacing w:val="-8"/>
          <w:sz w:val="30"/>
          <w:szCs w:val="30"/>
        </w:rPr>
        <w:t xml:space="preserve"> угрозы безопасности персональных данных</w:t>
      </w:r>
    </w:p>
    <w:p w:rsidR="008E09DE" w:rsidRPr="000604A1" w:rsidRDefault="008E09DE" w:rsidP="00395DF4">
      <w:pPr>
        <w:pStyle w:val="Bodytext"/>
        <w:spacing w:line="276" w:lineRule="auto"/>
        <w:ind w:firstLine="0"/>
        <w:jc w:val="left"/>
      </w:pPr>
      <w:r>
        <w:rPr>
          <w:spacing w:val="-8"/>
          <w:sz w:val="30"/>
          <w:szCs w:val="30"/>
        </w:rPr>
        <w:t xml:space="preserve">АИБ – </w:t>
      </w:r>
      <w:r w:rsidR="009526A5">
        <w:rPr>
          <w:spacing w:val="-8"/>
          <w:sz w:val="30"/>
          <w:szCs w:val="30"/>
        </w:rPr>
        <w:t>а</w:t>
      </w:r>
      <w:r>
        <w:rPr>
          <w:spacing w:val="-8"/>
          <w:sz w:val="30"/>
          <w:szCs w:val="30"/>
        </w:rPr>
        <w:t>дминистратор информационной безопасности</w:t>
      </w:r>
    </w:p>
    <w:p w:rsidR="00C23DC0" w:rsidRDefault="00C23DC0" w:rsidP="00395DF4">
      <w:pPr>
        <w:pStyle w:val="Headingcentertoc"/>
        <w:spacing w:before="0" w:after="0" w:line="276" w:lineRule="auto"/>
      </w:pPr>
      <w:bookmarkStart w:id="6" w:name="_Toc248296901"/>
      <w:r>
        <w:lastRenderedPageBreak/>
        <w:t>Введение</w:t>
      </w:r>
      <w:bookmarkEnd w:id="2"/>
      <w:bookmarkEnd w:id="6"/>
    </w:p>
    <w:p w:rsidR="0017513E" w:rsidRPr="0003060A" w:rsidRDefault="00C23DC0" w:rsidP="00C71D1B">
      <w:pPr>
        <w:pStyle w:val="af9"/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03060A">
        <w:rPr>
          <w:sz w:val="28"/>
          <w:szCs w:val="28"/>
        </w:rPr>
        <w:t>Настоящая</w:t>
      </w:r>
      <w:r w:rsidR="00E40E3D">
        <w:rPr>
          <w:sz w:val="28"/>
          <w:szCs w:val="28"/>
        </w:rPr>
        <w:t xml:space="preserve">     </w:t>
      </w:r>
      <w:r w:rsidRPr="0003060A">
        <w:rPr>
          <w:sz w:val="28"/>
          <w:szCs w:val="28"/>
        </w:rPr>
        <w:t xml:space="preserve"> Концепция </w:t>
      </w:r>
      <w:r w:rsidR="00E40E3D">
        <w:rPr>
          <w:sz w:val="28"/>
          <w:szCs w:val="28"/>
        </w:rPr>
        <w:t xml:space="preserve">     </w:t>
      </w:r>
      <w:r w:rsidR="0017513E" w:rsidRPr="0003060A">
        <w:rPr>
          <w:sz w:val="28"/>
          <w:szCs w:val="28"/>
        </w:rPr>
        <w:t xml:space="preserve">информационной </w:t>
      </w:r>
      <w:r w:rsidR="00E40E3D">
        <w:rPr>
          <w:sz w:val="28"/>
          <w:szCs w:val="28"/>
        </w:rPr>
        <w:t xml:space="preserve">       </w:t>
      </w:r>
      <w:r w:rsidR="0017513E" w:rsidRPr="0003060A">
        <w:rPr>
          <w:sz w:val="28"/>
          <w:szCs w:val="28"/>
        </w:rPr>
        <w:t xml:space="preserve">безопасности </w:t>
      </w:r>
      <w:r w:rsidR="00E40E3D">
        <w:rPr>
          <w:sz w:val="28"/>
          <w:szCs w:val="28"/>
        </w:rPr>
        <w:t xml:space="preserve">       ИС</w:t>
      </w:r>
      <w:r w:rsidR="0017513E" w:rsidRPr="0003060A">
        <w:rPr>
          <w:sz w:val="28"/>
          <w:szCs w:val="28"/>
        </w:rPr>
        <w:t>ПД</w:t>
      </w:r>
      <w:r w:rsidR="00F01ACE" w:rsidRPr="0003060A">
        <w:rPr>
          <w:sz w:val="28"/>
          <w:szCs w:val="28"/>
        </w:rPr>
        <w:t>н</w:t>
      </w:r>
      <w:r w:rsidR="00D05FBC">
        <w:rPr>
          <w:sz w:val="28"/>
          <w:szCs w:val="28"/>
        </w:rPr>
        <w:t>, используемая</w:t>
      </w:r>
      <w:r w:rsidR="00DA1551">
        <w:rPr>
          <w:sz w:val="28"/>
          <w:szCs w:val="28"/>
        </w:rPr>
        <w:t xml:space="preserve"> в    </w:t>
      </w:r>
      <w:r w:rsidR="00C71D1B" w:rsidRPr="00395DF4">
        <w:rPr>
          <w:i/>
          <w:sz w:val="28"/>
        </w:rPr>
        <w:t>МКОУ Сортавальского МРРК Вяртсильская СОШ</w:t>
      </w:r>
      <w:r w:rsidR="00DA1551">
        <w:rPr>
          <w:sz w:val="28"/>
          <w:szCs w:val="28"/>
        </w:rPr>
        <w:t xml:space="preserve"> </w:t>
      </w:r>
      <w:r w:rsidR="00DA1551" w:rsidRPr="0003060A">
        <w:rPr>
          <w:sz w:val="28"/>
          <w:szCs w:val="28"/>
        </w:rPr>
        <w:t>(</w:t>
      </w:r>
      <w:r w:rsidR="00DA1551">
        <w:rPr>
          <w:sz w:val="28"/>
          <w:szCs w:val="28"/>
        </w:rPr>
        <w:t>д</w:t>
      </w:r>
      <w:r w:rsidR="00DA1551" w:rsidRPr="0003060A">
        <w:rPr>
          <w:sz w:val="28"/>
          <w:szCs w:val="28"/>
        </w:rPr>
        <w:t>алее - О</w:t>
      </w:r>
      <w:r w:rsidR="00DA1551">
        <w:rPr>
          <w:sz w:val="28"/>
          <w:szCs w:val="28"/>
        </w:rPr>
        <w:t>У</w:t>
      </w:r>
      <w:r w:rsidR="00DA1551" w:rsidRPr="0003060A">
        <w:rPr>
          <w:sz w:val="28"/>
          <w:szCs w:val="28"/>
        </w:rPr>
        <w:t>),</w:t>
      </w:r>
      <w:r w:rsidR="00DA1551">
        <w:rPr>
          <w:sz w:val="28"/>
          <w:szCs w:val="28"/>
        </w:rPr>
        <w:t xml:space="preserve"> </w:t>
      </w:r>
      <w:r w:rsidR="00DA1551" w:rsidRPr="0003060A">
        <w:rPr>
          <w:sz w:val="28"/>
          <w:szCs w:val="28"/>
        </w:rPr>
        <w:t>является</w:t>
      </w:r>
      <w:r w:rsidR="00DA1551">
        <w:rPr>
          <w:sz w:val="28"/>
          <w:szCs w:val="28"/>
        </w:rPr>
        <w:t xml:space="preserve"> </w:t>
      </w:r>
      <w:r w:rsidR="0017513E" w:rsidRPr="0003060A">
        <w:rPr>
          <w:sz w:val="28"/>
          <w:szCs w:val="28"/>
        </w:rPr>
        <w:t xml:space="preserve">официальным документом, в котором определена система взглядов на обеспечение информационной безопасности </w:t>
      </w:r>
      <w:r w:rsidR="0003060A">
        <w:rPr>
          <w:sz w:val="28"/>
          <w:szCs w:val="28"/>
        </w:rPr>
        <w:t>О</w:t>
      </w:r>
      <w:r w:rsidR="00195EE3">
        <w:rPr>
          <w:sz w:val="28"/>
          <w:szCs w:val="28"/>
        </w:rPr>
        <w:t>У</w:t>
      </w:r>
      <w:r w:rsidR="0017513E" w:rsidRPr="0003060A">
        <w:rPr>
          <w:sz w:val="28"/>
          <w:szCs w:val="28"/>
        </w:rPr>
        <w:t>.</w:t>
      </w:r>
    </w:p>
    <w:p w:rsidR="008516C9" w:rsidRDefault="008516C9" w:rsidP="00395DF4">
      <w:pPr>
        <w:pStyle w:val="Bodytext"/>
        <w:spacing w:line="276" w:lineRule="auto"/>
      </w:pPr>
      <w:r>
        <w:t xml:space="preserve">Настоящая Концепция определяет основные цели и задачи, а также общую стратегию построения системы </w:t>
      </w:r>
      <w:r w:rsidR="00C53B24">
        <w:t>защиты</w:t>
      </w:r>
      <w:r>
        <w:t xml:space="preserve"> персональных данных (С</w:t>
      </w:r>
      <w:r w:rsidR="00C53B24">
        <w:t>З</w:t>
      </w:r>
      <w:r w:rsidR="00B130D0">
        <w:t xml:space="preserve"> </w:t>
      </w:r>
      <w:r>
        <w:t xml:space="preserve">ПДн) </w:t>
      </w:r>
      <w:r w:rsidR="0003060A">
        <w:t>О</w:t>
      </w:r>
      <w:r w:rsidR="001C0BE7">
        <w:t>У</w:t>
      </w:r>
      <w:r>
        <w:t>. Концепция определяет основные требования и базовые подходы к их реа</w:t>
      </w:r>
      <w:r w:rsidR="008D3A74">
        <w:t>лизации</w:t>
      </w:r>
      <w:r>
        <w:t xml:space="preserve"> для</w:t>
      </w:r>
      <w:r w:rsidRPr="008516C9">
        <w:t xml:space="preserve"> </w:t>
      </w:r>
      <w:r w:rsidRPr="00FF4FA5">
        <w:t>достижения требуемого уровня безопасности информ</w:t>
      </w:r>
      <w:r w:rsidRPr="00FF4FA5">
        <w:t>а</w:t>
      </w:r>
      <w:r w:rsidRPr="00FF4FA5">
        <w:t>ции</w:t>
      </w:r>
      <w:r>
        <w:t>.</w:t>
      </w:r>
    </w:p>
    <w:p w:rsidR="004755C2" w:rsidRPr="00FF4FA5" w:rsidRDefault="004755C2" w:rsidP="00395DF4">
      <w:pPr>
        <w:pStyle w:val="Bodytext"/>
        <w:spacing w:line="276" w:lineRule="auto"/>
      </w:pPr>
      <w:r w:rsidRPr="00FF4FA5">
        <w:t>Концепци</w:t>
      </w:r>
      <w:r>
        <w:t>я</w:t>
      </w:r>
      <w:r w:rsidRPr="00FF4FA5">
        <w:t xml:space="preserve"> </w:t>
      </w:r>
      <w:r>
        <w:t xml:space="preserve">разработана в соответствии с </w:t>
      </w:r>
      <w:r w:rsidRPr="00FF4FA5">
        <w:t>системны</w:t>
      </w:r>
      <w:r>
        <w:t>м</w:t>
      </w:r>
      <w:r w:rsidRPr="00FF4FA5">
        <w:t xml:space="preserve"> подход</w:t>
      </w:r>
      <w:r>
        <w:t>ом к обе</w:t>
      </w:r>
      <w:r>
        <w:t>с</w:t>
      </w:r>
      <w:r>
        <w:t>печению информационной безопасности.</w:t>
      </w:r>
      <w:r w:rsidRPr="00FF4FA5">
        <w:t xml:space="preserve"> </w:t>
      </w:r>
      <w:r>
        <w:t xml:space="preserve">Системный подход </w:t>
      </w:r>
      <w:r w:rsidRPr="00FF4FA5">
        <w:t>предполага</w:t>
      </w:r>
      <w:r>
        <w:t>ет</w:t>
      </w:r>
      <w:r w:rsidRPr="00FF4FA5">
        <w:t xml:space="preserve"> проведение</w:t>
      </w:r>
      <w:r w:rsidR="00B02CDB">
        <w:t xml:space="preserve"> комплекса мероприятий, включающих</w:t>
      </w:r>
      <w:r w:rsidRPr="00FF4FA5">
        <w:t xml:space="preserve"> исследовани</w:t>
      </w:r>
      <w:r w:rsidR="00B02CDB">
        <w:t>е угроз и</w:t>
      </w:r>
      <w:r w:rsidR="00B02CDB">
        <w:t>н</w:t>
      </w:r>
      <w:r w:rsidR="00B02CDB">
        <w:t xml:space="preserve">формационной безопасности и </w:t>
      </w:r>
      <w:r w:rsidRPr="00FF4FA5">
        <w:t xml:space="preserve"> разработку системы защиты ПДн</w:t>
      </w:r>
      <w:r w:rsidR="00B02CDB">
        <w:t xml:space="preserve">, </w:t>
      </w:r>
      <w:r w:rsidRPr="00FF4FA5">
        <w:t xml:space="preserve">с позиции комплексного применения </w:t>
      </w:r>
      <w:r w:rsidR="00B02CDB">
        <w:t>технических и организационных</w:t>
      </w:r>
      <w:r w:rsidRPr="00FF4FA5">
        <w:t xml:space="preserve"> мер и средств защиты.</w:t>
      </w:r>
    </w:p>
    <w:p w:rsidR="00F01ACE" w:rsidRDefault="00F01ACE" w:rsidP="00395DF4">
      <w:pPr>
        <w:pStyle w:val="Bodytext"/>
        <w:spacing w:line="276" w:lineRule="auto"/>
      </w:pPr>
      <w:r w:rsidRPr="00F01ACE">
        <w:t xml:space="preserve">Под информационной безопасностью </w:t>
      </w:r>
      <w:r w:rsidR="008516C9">
        <w:t xml:space="preserve">ПДн </w:t>
      </w:r>
      <w:r w:rsidRPr="00F01ACE">
        <w:t xml:space="preserve">понимается защищенность </w:t>
      </w:r>
      <w:r w:rsidR="00B061E8">
        <w:t>персональных данных и обрабатывающей их</w:t>
      </w:r>
      <w:r w:rsidRPr="00F01ACE">
        <w:t xml:space="preserve"> инфраструктур</w:t>
      </w:r>
      <w:r w:rsidR="0003060A">
        <w:t>ы</w:t>
      </w:r>
      <w:r w:rsidRPr="00F01ACE">
        <w:t xml:space="preserve"> от любых сл</w:t>
      </w:r>
      <w:r w:rsidRPr="00F01ACE">
        <w:t>у</w:t>
      </w:r>
      <w:r w:rsidRPr="00F01ACE">
        <w:t>чайных или злонамеренных воздействий, результатом которых может явит</w:t>
      </w:r>
      <w:r w:rsidRPr="00F01ACE">
        <w:t>ь</w:t>
      </w:r>
      <w:r w:rsidRPr="00F01ACE">
        <w:t>ся нанесение ущерба самой информации, ее владельцам</w:t>
      </w:r>
      <w:r w:rsidR="008516C9">
        <w:t xml:space="preserve"> (субъектам ПДн)</w:t>
      </w:r>
      <w:r w:rsidRPr="00F01ACE">
        <w:t xml:space="preserve"> или инфраструктуре. Задачи информационной безопасности сводятся к миним</w:t>
      </w:r>
      <w:r w:rsidRPr="00F01ACE">
        <w:t>и</w:t>
      </w:r>
      <w:r w:rsidRPr="00F01ACE">
        <w:t>зации ущерба</w:t>
      </w:r>
      <w:r w:rsidR="00B061E8" w:rsidRPr="00B061E8">
        <w:rPr>
          <w:sz w:val="24"/>
        </w:rPr>
        <w:t xml:space="preserve"> </w:t>
      </w:r>
      <w:r w:rsidR="00B061E8" w:rsidRPr="00B061E8">
        <w:t>от возможной реализации угроз безопасности ПДн</w:t>
      </w:r>
      <w:r w:rsidRPr="00F01ACE">
        <w:t>, а также к прогнозированию и предотвращению таких воздействий.</w:t>
      </w:r>
    </w:p>
    <w:p w:rsidR="00F01ACE" w:rsidRDefault="00F01ACE" w:rsidP="00395DF4">
      <w:pPr>
        <w:pStyle w:val="Bodytext"/>
        <w:spacing w:line="276" w:lineRule="auto"/>
      </w:pPr>
      <w:r>
        <w:t>Концепция служит основой для разработки комплекса организацио</w:t>
      </w:r>
      <w:r>
        <w:t>н</w:t>
      </w:r>
      <w:r>
        <w:t xml:space="preserve">ных и технических мер по обеспечению информационной безопасности </w:t>
      </w:r>
      <w:r w:rsidR="0003060A">
        <w:t>О</w:t>
      </w:r>
      <w:r w:rsidR="00401869">
        <w:t>У</w:t>
      </w:r>
      <w:r>
        <w:t>, а также нормативных и методических документов, обеспечивающих ее ре</w:t>
      </w:r>
      <w:r>
        <w:t>а</w:t>
      </w:r>
      <w:r>
        <w:t>лизацию, и не предполагает подмены функций государственных органов вл</w:t>
      </w:r>
      <w:r>
        <w:t>а</w:t>
      </w:r>
      <w:r>
        <w:t>сти Российской Федерации, отвечающих за обеспечение безопасности и</w:t>
      </w:r>
      <w:r>
        <w:t>н</w:t>
      </w:r>
      <w:r>
        <w:t>формационных технологий и защиту информации.</w:t>
      </w:r>
    </w:p>
    <w:p w:rsidR="00C23DC0" w:rsidRPr="00FF4FA5" w:rsidRDefault="00C23DC0" w:rsidP="00395DF4">
      <w:pPr>
        <w:pStyle w:val="Bodytext"/>
        <w:spacing w:line="276" w:lineRule="auto"/>
      </w:pPr>
      <w:r w:rsidRPr="00FF4FA5">
        <w:t>Концепция является методологической основой для:</w:t>
      </w:r>
    </w:p>
    <w:p w:rsidR="00C23DC0" w:rsidRPr="00FF4FA5" w:rsidRDefault="00C23DC0" w:rsidP="00395DF4">
      <w:pPr>
        <w:pStyle w:val="ac"/>
        <w:spacing w:line="276" w:lineRule="auto"/>
      </w:pPr>
      <w:r w:rsidRPr="00FF4FA5">
        <w:t xml:space="preserve">формирования и проведения единой политики в области обеспечения безопасности ПДн в </w:t>
      </w:r>
      <w:r>
        <w:t xml:space="preserve">ИСПДн </w:t>
      </w:r>
      <w:r w:rsidR="0003060A">
        <w:t>О</w:t>
      </w:r>
      <w:r w:rsidR="00401869">
        <w:t>У</w:t>
      </w:r>
      <w:r w:rsidRPr="00FF4FA5">
        <w:t>;</w:t>
      </w:r>
    </w:p>
    <w:p w:rsidR="00C23DC0" w:rsidRPr="00FF4FA5" w:rsidRDefault="00C23DC0" w:rsidP="00395DF4">
      <w:pPr>
        <w:pStyle w:val="ac"/>
        <w:spacing w:line="276" w:lineRule="auto"/>
      </w:pPr>
      <w:r w:rsidRPr="00FF4FA5">
        <w:t>принятия управленческих решений и разработки практических мер по воплощению политики безопасности ПДн и выработки комплекса соглас</w:t>
      </w:r>
      <w:r w:rsidRPr="00FF4FA5">
        <w:t>о</w:t>
      </w:r>
      <w:r w:rsidRPr="00FF4FA5">
        <w:t>ванных мер нормативно-правового, технологического и организационно-технического характера, направленных на выявление, отражение и ликвид</w:t>
      </w:r>
      <w:r w:rsidRPr="00FF4FA5">
        <w:t>а</w:t>
      </w:r>
      <w:r w:rsidRPr="00FF4FA5">
        <w:t>цию последствий реализации различных видов угроз ПДн;</w:t>
      </w:r>
    </w:p>
    <w:p w:rsidR="00C23DC0" w:rsidRPr="00FF4FA5" w:rsidRDefault="00C23DC0" w:rsidP="00395DF4">
      <w:pPr>
        <w:pStyle w:val="ac"/>
        <w:spacing w:line="276" w:lineRule="auto"/>
      </w:pPr>
      <w:r w:rsidRPr="00FF4FA5">
        <w:t xml:space="preserve">координации деятельности структурных подразделений </w:t>
      </w:r>
      <w:r w:rsidR="0003060A">
        <w:t>О</w:t>
      </w:r>
      <w:r w:rsidR="00401869">
        <w:t>У</w:t>
      </w:r>
      <w:r w:rsidRPr="00FF4FA5">
        <w:t xml:space="preserve"> при пр</w:t>
      </w:r>
      <w:r w:rsidRPr="00FF4FA5">
        <w:t>о</w:t>
      </w:r>
      <w:r w:rsidRPr="00FF4FA5">
        <w:t xml:space="preserve">ведении работ по развитию и эксплуатации </w:t>
      </w:r>
      <w:r>
        <w:t>ИСПДн</w:t>
      </w:r>
      <w:r w:rsidRPr="00FF4FA5">
        <w:t xml:space="preserve"> с соблюдением требов</w:t>
      </w:r>
      <w:r w:rsidRPr="00FF4FA5">
        <w:t>а</w:t>
      </w:r>
      <w:r w:rsidRPr="00FF4FA5">
        <w:t>ний обеспечения безопасности ПДн;</w:t>
      </w:r>
    </w:p>
    <w:p w:rsidR="00C23DC0" w:rsidRPr="00FF4FA5" w:rsidRDefault="00C23DC0" w:rsidP="00395DF4">
      <w:pPr>
        <w:pStyle w:val="ac"/>
        <w:spacing w:line="276" w:lineRule="auto"/>
      </w:pPr>
      <w:r w:rsidRPr="00FF4FA5">
        <w:lastRenderedPageBreak/>
        <w:t>разработки предложений по совершенствованию правового, норм</w:t>
      </w:r>
      <w:r w:rsidRPr="00FF4FA5">
        <w:t>а</w:t>
      </w:r>
      <w:r w:rsidRPr="00FF4FA5">
        <w:t xml:space="preserve">тивного, методического, технического и организационного обеспечения безопасности ПДн в </w:t>
      </w:r>
      <w:r>
        <w:t xml:space="preserve">ИСПДн </w:t>
      </w:r>
      <w:r w:rsidR="0003060A">
        <w:t>О</w:t>
      </w:r>
      <w:r w:rsidR="00401869">
        <w:t>У</w:t>
      </w:r>
      <w:r>
        <w:t>.</w:t>
      </w:r>
    </w:p>
    <w:p w:rsidR="004755C2" w:rsidRDefault="004755C2" w:rsidP="00395DF4">
      <w:pPr>
        <w:pStyle w:val="Bodytext"/>
        <w:spacing w:line="276" w:lineRule="auto"/>
      </w:pPr>
      <w:r>
        <w:t xml:space="preserve">Область применения Концепции распространяется на все </w:t>
      </w:r>
      <w:r w:rsidR="0003060A">
        <w:t>структурные подразделения О</w:t>
      </w:r>
      <w:r w:rsidR="00401869">
        <w:t>У</w:t>
      </w:r>
      <w:r>
        <w:t xml:space="preserve">, </w:t>
      </w:r>
      <w:r w:rsidRPr="00FF4FA5">
        <w:t xml:space="preserve">эксплуатирующие технические и программные средства </w:t>
      </w:r>
      <w:r>
        <w:t>ИСПДн</w:t>
      </w:r>
      <w:r w:rsidRPr="00FF4FA5">
        <w:t xml:space="preserve">, в которых осуществляется автоматизированная обработка ПДн, а также на подразделения, осуществляющие сопровождение, обслуживание и обеспечение нормального функционирования </w:t>
      </w:r>
      <w:r>
        <w:t>ИСПДн.</w:t>
      </w:r>
    </w:p>
    <w:p w:rsidR="004755C2" w:rsidRPr="00FF4FA5" w:rsidRDefault="004755C2" w:rsidP="00395DF4">
      <w:pPr>
        <w:pStyle w:val="Bodytext"/>
        <w:spacing w:line="276" w:lineRule="auto"/>
      </w:pPr>
      <w:r w:rsidRPr="00FF4FA5">
        <w:t>Правовой базой для разработки настоящей Концепции служат требов</w:t>
      </w:r>
      <w:r w:rsidRPr="00FF4FA5">
        <w:t>а</w:t>
      </w:r>
      <w:r w:rsidRPr="00FF4FA5">
        <w:t>ния действующих в России законодательных и нормативных документов по обеспечению безопасности персональных данных (ПДн).</w:t>
      </w:r>
    </w:p>
    <w:p w:rsidR="008516C9" w:rsidRDefault="00DA1551" w:rsidP="00395DF4">
      <w:pPr>
        <w:pStyle w:val="14"/>
        <w:numPr>
          <w:ilvl w:val="0"/>
          <w:numId w:val="0"/>
        </w:numPr>
        <w:spacing w:before="0" w:after="0" w:line="276" w:lineRule="auto"/>
      </w:pPr>
      <w:bookmarkStart w:id="7" w:name="_Toc248296902"/>
      <w:r>
        <w:lastRenderedPageBreak/>
        <w:t xml:space="preserve">1. </w:t>
      </w:r>
      <w:r w:rsidR="008516C9">
        <w:t>Общ</w:t>
      </w:r>
      <w:r w:rsidR="007773AB" w:rsidRPr="00DA1551">
        <w:t>ие</w:t>
      </w:r>
      <w:r w:rsidR="008516C9">
        <w:t xml:space="preserve"> положени</w:t>
      </w:r>
      <w:r w:rsidR="007773AB">
        <w:t>я</w:t>
      </w:r>
      <w:bookmarkEnd w:id="7"/>
    </w:p>
    <w:p w:rsidR="008516C9" w:rsidRDefault="008516C9" w:rsidP="00395DF4">
      <w:pPr>
        <w:pStyle w:val="Bodytext"/>
        <w:spacing w:line="276" w:lineRule="auto"/>
      </w:pPr>
      <w:r>
        <w:t xml:space="preserve">Настоящая Концепция определяет основные цели и задачи, а также общую стратегию построения системы </w:t>
      </w:r>
      <w:r w:rsidR="00C53B24">
        <w:t>защиты</w:t>
      </w:r>
      <w:r>
        <w:t xml:space="preserve"> персональных данных (С</w:t>
      </w:r>
      <w:r w:rsidR="00C53B24">
        <w:t>З</w:t>
      </w:r>
      <w:r>
        <w:t xml:space="preserve">ПДн) </w:t>
      </w:r>
      <w:r w:rsidR="0003060A">
        <w:t>О</w:t>
      </w:r>
      <w:r w:rsidR="00401869">
        <w:t>У</w:t>
      </w:r>
      <w:r w:rsidR="00BD3D12">
        <w:t xml:space="preserve">, в соответствии </w:t>
      </w:r>
      <w:r w:rsidR="00BD3D12" w:rsidRPr="007A3104">
        <w:t xml:space="preserve">с </w:t>
      </w:r>
      <w:r w:rsidR="00BD3D12" w:rsidRPr="00794C2A">
        <w:t>Перечнем ИСПДн</w:t>
      </w:r>
      <w:r w:rsidR="007E713C">
        <w:t xml:space="preserve"> ОУ</w:t>
      </w:r>
      <w:r>
        <w:t>. Концепция определяет основные требования и базовые подходы к их реализации, для</w:t>
      </w:r>
      <w:r w:rsidRPr="008516C9">
        <w:t xml:space="preserve"> </w:t>
      </w:r>
      <w:r w:rsidRPr="00FF4FA5">
        <w:t>достижения требуемого уровня безопасности информации</w:t>
      </w:r>
      <w:r>
        <w:t>.</w:t>
      </w:r>
    </w:p>
    <w:p w:rsidR="00C53B24" w:rsidRDefault="008516C9" w:rsidP="00395DF4">
      <w:pPr>
        <w:pStyle w:val="Bodytext"/>
        <w:spacing w:line="276" w:lineRule="auto"/>
      </w:pPr>
      <w:r>
        <w:t>С</w:t>
      </w:r>
      <w:r w:rsidR="00C53B24">
        <w:t>З</w:t>
      </w:r>
      <w:r>
        <w:t xml:space="preserve">ПДн представляет собой совокупность </w:t>
      </w:r>
      <w:r w:rsidR="00B061E8">
        <w:t>организационных и тех</w:t>
      </w:r>
      <w:r w:rsidR="00B061E8">
        <w:softHyphen/>
        <w:t>нических мероприятий для защиты ПДн от неправомерного или случайного доступа к ним, уничтожения, изменения, блокирования, копирования, рас</w:t>
      </w:r>
      <w:r w:rsidR="00B061E8">
        <w:softHyphen/>
        <w:t>пространения ПДн, а также иных неправомерных действий с ними</w:t>
      </w:r>
      <w:r w:rsidR="007773AB">
        <w:t>.</w:t>
      </w:r>
    </w:p>
    <w:p w:rsidR="007C0EB5" w:rsidRDefault="007C0EB5" w:rsidP="00395DF4">
      <w:pPr>
        <w:pStyle w:val="Bodytext"/>
        <w:spacing w:line="276" w:lineRule="auto"/>
      </w:pPr>
      <w:r>
        <w:t>Б</w:t>
      </w:r>
      <w:r w:rsidRPr="00FF4FA5">
        <w:t>езопасность персональных данных достигается путем исключения н</w:t>
      </w:r>
      <w:r w:rsidRPr="00FF4FA5">
        <w:t>е</w:t>
      </w:r>
      <w:r w:rsidRPr="00FF4FA5">
        <w:t>санкционированного, в том числе случайного, доступа к персональным да</w:t>
      </w:r>
      <w:r w:rsidRPr="00FF4FA5">
        <w:t>н</w:t>
      </w:r>
      <w:r w:rsidRPr="00FF4FA5">
        <w:t>ным, результатом которого может стать уничтожение, изменение, блокир</w:t>
      </w:r>
      <w:r w:rsidRPr="00FF4FA5">
        <w:t>о</w:t>
      </w:r>
      <w:r w:rsidRPr="00FF4FA5">
        <w:t>вание, копирование, распространение персональных данных, а также иных несанкционированных действий</w:t>
      </w:r>
      <w:r w:rsidR="004005B4">
        <w:t>.</w:t>
      </w:r>
    </w:p>
    <w:p w:rsidR="00B061E8" w:rsidRDefault="00B061E8" w:rsidP="00395DF4">
      <w:pPr>
        <w:pStyle w:val="Bodytext"/>
        <w:spacing w:line="276" w:lineRule="auto"/>
      </w:pPr>
      <w:r>
        <w:t>Структура, состав и основные функции СЗПДн определяются исходя из класса ИСПДн. СЗПДн включа</w:t>
      </w:r>
      <w:r w:rsidR="00905A6C">
        <w:t>е</w:t>
      </w:r>
      <w:r>
        <w:t>т организационные меры и технические средства защиты информации (в том числе шифровальные (криптографич</w:t>
      </w:r>
      <w:r>
        <w:t>е</w:t>
      </w:r>
      <w:r>
        <w:t>ские) средства, средства предотвращения несанкционированного доступа, утечки информации п</w:t>
      </w:r>
      <w:r w:rsidR="007773AB">
        <w:t>о техническим каналам, программ</w:t>
      </w:r>
      <w:r>
        <w:t>но-технических во</w:t>
      </w:r>
      <w:r>
        <w:t>з</w:t>
      </w:r>
      <w:r>
        <w:t>действий на технические средства обработки ПДн), а также используемые в информационной системе информационные технологии.</w:t>
      </w:r>
    </w:p>
    <w:p w:rsidR="00C53B24" w:rsidRDefault="00C53B24" w:rsidP="00395DF4">
      <w:pPr>
        <w:pStyle w:val="Bodytext"/>
        <w:spacing w:line="276" w:lineRule="auto"/>
      </w:pPr>
      <w:r>
        <w:t>Эти меры призваны обес</w:t>
      </w:r>
      <w:r w:rsidR="007773AB">
        <w:t>печить:</w:t>
      </w:r>
    </w:p>
    <w:p w:rsidR="00C53B24" w:rsidRDefault="00C53B24" w:rsidP="00395DF4">
      <w:pPr>
        <w:pStyle w:val="ac"/>
        <w:spacing w:line="276" w:lineRule="auto"/>
      </w:pPr>
      <w:r w:rsidRPr="00DF6237">
        <w:rPr>
          <w:b/>
          <w:bCs/>
        </w:rPr>
        <w:t>конфиденциальность</w:t>
      </w:r>
      <w:r>
        <w:t xml:space="preserve"> информации (защита от несанкционированн</w:t>
      </w:r>
      <w:r>
        <w:t>о</w:t>
      </w:r>
      <w:r>
        <w:t>го ознакомления);</w:t>
      </w:r>
    </w:p>
    <w:p w:rsidR="00C53B24" w:rsidRDefault="00C53B24" w:rsidP="00395DF4">
      <w:pPr>
        <w:pStyle w:val="ac"/>
        <w:spacing w:line="276" w:lineRule="auto"/>
      </w:pPr>
      <w:r w:rsidRPr="00DF6237">
        <w:rPr>
          <w:b/>
          <w:bCs/>
        </w:rPr>
        <w:t>целостность</w:t>
      </w:r>
      <w:r>
        <w:t xml:space="preserve"> информации (актуальность и непротиворечивость и</w:t>
      </w:r>
      <w:r>
        <w:t>н</w:t>
      </w:r>
      <w:r>
        <w:t>формации, ее защищенность от разрушения и несанкционированного изм</w:t>
      </w:r>
      <w:r>
        <w:t>е</w:t>
      </w:r>
      <w:r>
        <w:t xml:space="preserve">нения); </w:t>
      </w:r>
    </w:p>
    <w:p w:rsidR="00C53B24" w:rsidRDefault="00C53B24" w:rsidP="00395DF4">
      <w:pPr>
        <w:pStyle w:val="ac"/>
        <w:spacing w:line="276" w:lineRule="auto"/>
      </w:pPr>
      <w:r w:rsidRPr="00DF6237">
        <w:rPr>
          <w:b/>
          <w:bCs/>
        </w:rPr>
        <w:t>доступность</w:t>
      </w:r>
      <w:r>
        <w:t xml:space="preserve"> информации (возможность за приемлемое время пол</w:t>
      </w:r>
      <w:r>
        <w:t>у</w:t>
      </w:r>
      <w:r>
        <w:t xml:space="preserve">чить требуемую информационную услугу). </w:t>
      </w:r>
    </w:p>
    <w:p w:rsidR="00C53B24" w:rsidRDefault="00C53B24" w:rsidP="00395DF4">
      <w:pPr>
        <w:pStyle w:val="Bodytext"/>
        <w:spacing w:line="276" w:lineRule="auto"/>
      </w:pPr>
    </w:p>
    <w:p w:rsidR="00C53B24" w:rsidRDefault="00C53B24" w:rsidP="00395DF4">
      <w:pPr>
        <w:pStyle w:val="Bodytext"/>
        <w:spacing w:line="276" w:lineRule="auto"/>
      </w:pPr>
      <w:r>
        <w:t>Стадии создания СЗПДн включают:</w:t>
      </w:r>
    </w:p>
    <w:p w:rsidR="00C53B24" w:rsidRDefault="00C53B24" w:rsidP="00395DF4">
      <w:pPr>
        <w:pStyle w:val="ac"/>
        <w:spacing w:line="276" w:lineRule="auto"/>
      </w:pPr>
      <w:r>
        <w:t xml:space="preserve">предпроектная стадия, включающая предпроектное обследование ИСПДн, разработку </w:t>
      </w:r>
      <w:r w:rsidRPr="00794C2A">
        <w:t>технического (частного технического) задания</w:t>
      </w:r>
      <w:r>
        <w:t xml:space="preserve"> на ее со</w:t>
      </w:r>
      <w:r>
        <w:t>з</w:t>
      </w:r>
      <w:r>
        <w:t>дание;</w:t>
      </w:r>
    </w:p>
    <w:p w:rsidR="00C53B24" w:rsidRDefault="00C53B24" w:rsidP="00395DF4">
      <w:pPr>
        <w:pStyle w:val="ac"/>
        <w:spacing w:line="276" w:lineRule="auto"/>
      </w:pPr>
      <w:r>
        <w:t>стадия проектирования (</w:t>
      </w:r>
      <w:r w:rsidRPr="00794C2A">
        <w:t>разработки проектов</w:t>
      </w:r>
      <w:r>
        <w:t>) и реализации ИСПДн, включающая разработку СЗПДн в составе ИСПДн;</w:t>
      </w:r>
    </w:p>
    <w:p w:rsidR="00C53B24" w:rsidRDefault="00C53B24" w:rsidP="00395DF4">
      <w:pPr>
        <w:pStyle w:val="ac"/>
        <w:spacing w:line="276" w:lineRule="auto"/>
      </w:pPr>
      <w:r>
        <w:t>стадия ввода в действие СЗПДн, включающая опытную эксплуатацию и приемо-сдаточные испытания средств защиты информации, а также оценку соответствия ИСПДн требованиям бе</w:t>
      </w:r>
      <w:r w:rsidRPr="005178FC">
        <w:t>зо</w:t>
      </w:r>
      <w:r>
        <w:t>пасности информации.</w:t>
      </w:r>
    </w:p>
    <w:p w:rsidR="005F6FF7" w:rsidRDefault="00C53B24" w:rsidP="00395DF4">
      <w:pPr>
        <w:pStyle w:val="Bodytext"/>
        <w:spacing w:line="276" w:lineRule="auto"/>
      </w:pPr>
      <w:r>
        <w:lastRenderedPageBreak/>
        <w:t>О</w:t>
      </w:r>
      <w:r w:rsidR="008516C9">
        <w:t>рганизацион</w:t>
      </w:r>
      <w:r>
        <w:t>ные меры</w:t>
      </w:r>
      <w:r w:rsidR="008516C9">
        <w:t xml:space="preserve"> </w:t>
      </w:r>
      <w:r w:rsidR="005F6FF7" w:rsidRPr="00FF4FA5">
        <w:t>предусматрива</w:t>
      </w:r>
      <w:r w:rsidR="005F6FF7">
        <w:t>ю</w:t>
      </w:r>
      <w:r w:rsidR="005F6FF7" w:rsidRPr="00FF4FA5">
        <w:t xml:space="preserve">т создание и поддержание правовой базы безопасности ПДн и разработку (введение в действие) </w:t>
      </w:r>
      <w:r w:rsidR="005F6FF7">
        <w:t>пред</w:t>
      </w:r>
      <w:r w:rsidR="005F6FF7">
        <w:t>у</w:t>
      </w:r>
      <w:r w:rsidR="005F6FF7">
        <w:t xml:space="preserve">смотренных </w:t>
      </w:r>
      <w:r w:rsidR="005F6FF7" w:rsidRPr="00794C2A">
        <w:t>Политикой информационной безопасности ИСПДн</w:t>
      </w:r>
      <w:r w:rsidR="005F6FF7" w:rsidRPr="00FF4FA5">
        <w:t xml:space="preserve"> следующих организационно-распорядительных документов:</w:t>
      </w:r>
    </w:p>
    <w:p w:rsidR="005F6FF7" w:rsidRPr="007773AB" w:rsidRDefault="00524E52" w:rsidP="00395DF4">
      <w:pPr>
        <w:pStyle w:val="ac"/>
        <w:spacing w:line="276" w:lineRule="auto"/>
      </w:pPr>
      <w:r w:rsidRPr="00401869">
        <w:t xml:space="preserve">План мероприятий по обеспечению защиты </w:t>
      </w:r>
      <w:r w:rsidR="005F6FF7" w:rsidRPr="00401869">
        <w:t>ПДн при их обработке в ИСПДн</w:t>
      </w:r>
      <w:r w:rsidR="005F6FF7" w:rsidRPr="007773AB">
        <w:t>;</w:t>
      </w:r>
    </w:p>
    <w:p w:rsidR="0054785B" w:rsidRPr="007773AB" w:rsidRDefault="0054785B" w:rsidP="00395DF4">
      <w:pPr>
        <w:pStyle w:val="ac"/>
        <w:spacing w:line="276" w:lineRule="auto"/>
      </w:pPr>
      <w:r w:rsidRPr="00401869">
        <w:t>Порядок резервирования и восстановления работоспособности ТС и ПО, баз данных и СЗИ</w:t>
      </w:r>
      <w:r w:rsidRPr="007773AB">
        <w:t>;</w:t>
      </w:r>
    </w:p>
    <w:p w:rsidR="005F6FF7" w:rsidRPr="007773AB" w:rsidRDefault="007773AB" w:rsidP="00395DF4">
      <w:pPr>
        <w:pStyle w:val="ac"/>
        <w:spacing w:line="276" w:lineRule="auto"/>
      </w:pPr>
      <w:r w:rsidRPr="00401869">
        <w:t>Д</w:t>
      </w:r>
      <w:r w:rsidR="005F6FF7" w:rsidRPr="00401869">
        <w:t>олжностн</w:t>
      </w:r>
      <w:r w:rsidR="00524E52" w:rsidRPr="00401869">
        <w:t>ая</w:t>
      </w:r>
      <w:r w:rsidR="005F6FF7" w:rsidRPr="00401869">
        <w:t xml:space="preserve"> инструкци</w:t>
      </w:r>
      <w:r w:rsidR="00524E52" w:rsidRPr="00401869">
        <w:t>я</w:t>
      </w:r>
      <w:r w:rsidR="005F6FF7" w:rsidRPr="00401869">
        <w:t xml:space="preserve"> </w:t>
      </w:r>
      <w:r w:rsidR="00524E52" w:rsidRPr="00401869">
        <w:t xml:space="preserve">администратора </w:t>
      </w:r>
      <w:r w:rsidR="005F6FF7" w:rsidRPr="00401869">
        <w:t>ИСПДн в части обеспеч</w:t>
      </w:r>
      <w:r w:rsidR="005F6FF7" w:rsidRPr="00401869">
        <w:t>е</w:t>
      </w:r>
      <w:r w:rsidR="005F6FF7" w:rsidRPr="00401869">
        <w:t>ния безопасности ПДн при их обработке в ИСПДн</w:t>
      </w:r>
      <w:r w:rsidR="005F6FF7" w:rsidRPr="007773AB">
        <w:t>;</w:t>
      </w:r>
    </w:p>
    <w:p w:rsidR="00524E52" w:rsidRPr="007773AB" w:rsidRDefault="007773AB" w:rsidP="00395DF4">
      <w:pPr>
        <w:pStyle w:val="ac"/>
        <w:spacing w:line="276" w:lineRule="auto"/>
      </w:pPr>
      <w:r w:rsidRPr="00401869">
        <w:t>Д</w:t>
      </w:r>
      <w:r w:rsidR="00524E52" w:rsidRPr="00401869">
        <w:t>олжностная инструкция администратора безопасности ИСПДн</w:t>
      </w:r>
      <w:r w:rsidR="00524E52" w:rsidRPr="007773AB">
        <w:t>;</w:t>
      </w:r>
    </w:p>
    <w:p w:rsidR="00524E52" w:rsidRPr="007773AB" w:rsidRDefault="007773AB" w:rsidP="00395DF4">
      <w:pPr>
        <w:pStyle w:val="ac"/>
        <w:spacing w:line="276" w:lineRule="auto"/>
      </w:pPr>
      <w:r w:rsidRPr="00401869">
        <w:t>Д</w:t>
      </w:r>
      <w:r w:rsidR="00897043" w:rsidRPr="00401869">
        <w:t>олжностная инструкция пользователя ИСПДн в части обеспечения безопасности ПДн при их обработке в ИСПДн</w:t>
      </w:r>
      <w:r w:rsidR="00524E52" w:rsidRPr="007773AB">
        <w:t>;</w:t>
      </w:r>
    </w:p>
    <w:p w:rsidR="00A458CD" w:rsidRPr="007773AB" w:rsidRDefault="007773AB" w:rsidP="00395DF4">
      <w:pPr>
        <w:pStyle w:val="ac"/>
        <w:spacing w:line="276" w:lineRule="auto"/>
      </w:pPr>
      <w:r w:rsidRPr="00401869">
        <w:t>И</w:t>
      </w:r>
      <w:r w:rsidR="00A458CD" w:rsidRPr="00401869">
        <w:t xml:space="preserve">нструкция </w:t>
      </w:r>
      <w:r w:rsidR="007B7F15">
        <w:t xml:space="preserve">пользователя </w:t>
      </w:r>
      <w:r w:rsidR="00A458CD" w:rsidRPr="00401869">
        <w:t>на случай возникновения внештатной с</w:t>
      </w:r>
      <w:r w:rsidR="00A458CD" w:rsidRPr="00401869">
        <w:t>и</w:t>
      </w:r>
      <w:r w:rsidR="00A458CD" w:rsidRPr="00401869">
        <w:t>туации</w:t>
      </w:r>
      <w:r w:rsidR="00A458CD" w:rsidRPr="007773AB">
        <w:t xml:space="preserve">; </w:t>
      </w:r>
    </w:p>
    <w:p w:rsidR="008516C9" w:rsidRDefault="00A8544B" w:rsidP="00395DF4">
      <w:pPr>
        <w:pStyle w:val="Bodytext"/>
        <w:spacing w:line="276" w:lineRule="auto"/>
      </w:pPr>
      <w:r>
        <w:t>Технические м</w:t>
      </w:r>
      <w:r w:rsidR="008516C9">
        <w:t>еры защиты реализуются при помощи соответствующих программно-технических средств и методов защиты.</w:t>
      </w:r>
    </w:p>
    <w:p w:rsidR="005F6FF7" w:rsidRDefault="008516C9" w:rsidP="00395DF4">
      <w:pPr>
        <w:pStyle w:val="Bodytext"/>
        <w:spacing w:line="276" w:lineRule="auto"/>
        <w:rPr>
          <w:b/>
        </w:rPr>
      </w:pPr>
      <w:r>
        <w:t>Перечень необходимых мер защиты информации определяется по р</w:t>
      </w:r>
      <w:r>
        <w:t>е</w:t>
      </w:r>
      <w:r>
        <w:t xml:space="preserve">зультатам </w:t>
      </w:r>
      <w:r w:rsidR="00524E52" w:rsidRPr="00794C2A">
        <w:t>внутренней проверки</w:t>
      </w:r>
      <w:r w:rsidR="005516A8" w:rsidRPr="00794C2A">
        <w:t xml:space="preserve"> безопасности ИСПДн</w:t>
      </w:r>
      <w:r w:rsidR="005516A8">
        <w:t xml:space="preserve"> </w:t>
      </w:r>
      <w:r w:rsidR="0003060A">
        <w:t>О</w:t>
      </w:r>
      <w:r w:rsidR="00401869">
        <w:t>У</w:t>
      </w:r>
      <w:r w:rsidR="005516A8">
        <w:t>.</w:t>
      </w:r>
      <w:bookmarkStart w:id="8" w:name="3.3"/>
      <w:bookmarkStart w:id="9" w:name="_Toc212958361"/>
      <w:bookmarkStart w:id="10" w:name="_Toc242815415"/>
    </w:p>
    <w:p w:rsidR="005251E9" w:rsidRPr="00D438FD" w:rsidRDefault="00DA1551" w:rsidP="00395DF4">
      <w:pPr>
        <w:pStyle w:val="14"/>
        <w:numPr>
          <w:ilvl w:val="0"/>
          <w:numId w:val="0"/>
        </w:numPr>
        <w:spacing w:before="0" w:after="0" w:line="276" w:lineRule="auto"/>
      </w:pPr>
      <w:bookmarkStart w:id="11" w:name="_Toc248296903"/>
      <w:r>
        <w:lastRenderedPageBreak/>
        <w:t xml:space="preserve">2. </w:t>
      </w:r>
      <w:r w:rsidR="005F6FF7" w:rsidRPr="00D438FD">
        <w:t>З</w:t>
      </w:r>
      <w:r w:rsidR="005251E9" w:rsidRPr="00D438FD">
        <w:t xml:space="preserve">адачи </w:t>
      </w:r>
      <w:bookmarkEnd w:id="8"/>
      <w:bookmarkEnd w:id="9"/>
      <w:bookmarkEnd w:id="10"/>
      <w:r w:rsidR="004411F3">
        <w:t>системы защиты персональных данных (</w:t>
      </w:r>
      <w:r w:rsidR="005F6FF7" w:rsidRPr="00D438FD">
        <w:t>СЗПДн</w:t>
      </w:r>
      <w:bookmarkEnd w:id="11"/>
      <w:r w:rsidR="004411F3">
        <w:t>)</w:t>
      </w:r>
    </w:p>
    <w:p w:rsidR="005251E9" w:rsidRDefault="005251E9" w:rsidP="00395DF4">
      <w:pPr>
        <w:pStyle w:val="Bodytext"/>
        <w:spacing w:line="276" w:lineRule="auto"/>
      </w:pPr>
      <w:r>
        <w:t>Основной целью</w:t>
      </w:r>
      <w:r w:rsidRPr="00F01ACE">
        <w:t xml:space="preserve"> </w:t>
      </w:r>
      <w:r>
        <w:t>СЗПДн</w:t>
      </w:r>
      <w:r w:rsidRPr="00F01ACE">
        <w:t xml:space="preserve"> </w:t>
      </w:r>
      <w:r>
        <w:t xml:space="preserve">является </w:t>
      </w:r>
      <w:r w:rsidRPr="00F01ACE">
        <w:t>минимизаци</w:t>
      </w:r>
      <w:r>
        <w:t>я</w:t>
      </w:r>
      <w:r w:rsidRPr="00F01ACE">
        <w:t xml:space="preserve"> ущерба</w:t>
      </w:r>
      <w:r w:rsidRPr="00B061E8">
        <w:rPr>
          <w:sz w:val="24"/>
        </w:rPr>
        <w:t xml:space="preserve"> </w:t>
      </w:r>
      <w:r w:rsidRPr="00B061E8">
        <w:t>от возможной реализации угроз безопасности ПДн</w:t>
      </w:r>
      <w:r w:rsidR="007773AB">
        <w:t>.</w:t>
      </w:r>
    </w:p>
    <w:p w:rsidR="005251E9" w:rsidRPr="00FF4FA5" w:rsidRDefault="005251E9" w:rsidP="00395DF4">
      <w:pPr>
        <w:pStyle w:val="Bodytext"/>
        <w:spacing w:line="276" w:lineRule="auto"/>
      </w:pPr>
      <w:r w:rsidRPr="00FF4FA5">
        <w:t xml:space="preserve">Для достижения основной цели система безопасности ПДн </w:t>
      </w:r>
      <w:r>
        <w:t>ИСПДн</w:t>
      </w:r>
      <w:r w:rsidRPr="00FF4FA5">
        <w:t xml:space="preserve"> должна обеспечивать эффективное решение следующих задач: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 xml:space="preserve">защиту от вмешательства в процесс функционирования </w:t>
      </w:r>
      <w:r>
        <w:t>ИСПДн</w:t>
      </w:r>
      <w:r w:rsidRPr="00FF4FA5">
        <w:t xml:space="preserve"> п</w:t>
      </w:r>
      <w:r w:rsidRPr="00FF4FA5">
        <w:t>о</w:t>
      </w:r>
      <w:r w:rsidRPr="00FF4FA5">
        <w:t xml:space="preserve">сторонних лиц (возможность использования </w:t>
      </w:r>
      <w:r>
        <w:t>АС</w:t>
      </w:r>
      <w:r w:rsidRPr="00FF4FA5">
        <w:t xml:space="preserve"> и доступ к ее ресурсам должны иметь только зарегистрированные установленным порядком польз</w:t>
      </w:r>
      <w:r w:rsidRPr="00FF4FA5">
        <w:t>о</w:t>
      </w:r>
      <w:r w:rsidRPr="00FF4FA5">
        <w:t>ватели);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>разграничение доступа зарегистрированных пользователей к аппара</w:t>
      </w:r>
      <w:r w:rsidRPr="00FF4FA5">
        <w:t>т</w:t>
      </w:r>
      <w:r w:rsidRPr="00FF4FA5">
        <w:t xml:space="preserve">ным, программным и информационным ресурсам </w:t>
      </w:r>
      <w:r>
        <w:t>ИСПДн</w:t>
      </w:r>
      <w:r w:rsidRPr="00FF4FA5">
        <w:t xml:space="preserve"> (возможность до</w:t>
      </w:r>
      <w:r w:rsidRPr="00FF4FA5">
        <w:t>с</w:t>
      </w:r>
      <w:r w:rsidRPr="00FF4FA5">
        <w:t>тупа только к тем ресурсам и выполнения только тех операций с ними, кот</w:t>
      </w:r>
      <w:r w:rsidRPr="00FF4FA5">
        <w:t>о</w:t>
      </w:r>
      <w:r w:rsidRPr="00FF4FA5">
        <w:t xml:space="preserve">рые необходимы конкретным пользователям </w:t>
      </w:r>
      <w:r>
        <w:t>ИСПДн</w:t>
      </w:r>
      <w:r w:rsidRPr="00FF4FA5">
        <w:t xml:space="preserve"> для выполнения своих служебных обязанностей), то есть защиту от несанкционированного доступа:</w:t>
      </w:r>
    </w:p>
    <w:p w:rsidR="005251E9" w:rsidRPr="00FF4FA5" w:rsidRDefault="005251E9" w:rsidP="00395DF4">
      <w:pPr>
        <w:pStyle w:val="21"/>
        <w:spacing w:line="276" w:lineRule="auto"/>
      </w:pPr>
      <w:r w:rsidRPr="00FF4FA5">
        <w:t xml:space="preserve">к информации, циркулирующей в </w:t>
      </w:r>
      <w:r>
        <w:t>ИСПДн</w:t>
      </w:r>
      <w:r w:rsidR="007773AB">
        <w:t>;</w:t>
      </w:r>
    </w:p>
    <w:p w:rsidR="005251E9" w:rsidRDefault="009422F4" w:rsidP="00395DF4">
      <w:pPr>
        <w:pStyle w:val="21"/>
        <w:spacing w:line="276" w:lineRule="auto"/>
      </w:pPr>
      <w:r>
        <w:t xml:space="preserve">к </w:t>
      </w:r>
      <w:r w:rsidR="005251E9" w:rsidRPr="00FF4FA5">
        <w:t xml:space="preserve">средствам вычислительной техники </w:t>
      </w:r>
      <w:r w:rsidR="005251E9">
        <w:t>ИСПДн;</w:t>
      </w:r>
    </w:p>
    <w:p w:rsidR="005251E9" w:rsidRDefault="009422F4" w:rsidP="00395DF4">
      <w:pPr>
        <w:pStyle w:val="21"/>
        <w:spacing w:line="276" w:lineRule="auto"/>
      </w:pPr>
      <w:r>
        <w:t xml:space="preserve">к </w:t>
      </w:r>
      <w:r w:rsidR="005251E9" w:rsidRPr="00FF4FA5">
        <w:t xml:space="preserve">аппаратным, программным и криптографическим средствам защиты, используемым в </w:t>
      </w:r>
      <w:r w:rsidR="005251E9">
        <w:t>ИСПДн;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>регистрацию действий пользователей при использовании защища</w:t>
      </w:r>
      <w:r w:rsidRPr="00FF4FA5">
        <w:t>е</w:t>
      </w:r>
      <w:r w:rsidRPr="00FF4FA5">
        <w:t xml:space="preserve">мых ресурсов </w:t>
      </w:r>
      <w:r>
        <w:t>ИСПДн</w:t>
      </w:r>
      <w:r w:rsidRPr="00FF4FA5">
        <w:t xml:space="preserve"> в системных журналах и периодический контроль ко</w:t>
      </w:r>
      <w:r w:rsidRPr="00FF4FA5">
        <w:t>р</w:t>
      </w:r>
      <w:r w:rsidRPr="00FF4FA5">
        <w:t>ректности действий пользователей системы путем анализа соде</w:t>
      </w:r>
      <w:r>
        <w:t>ржимого этих журналов;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 xml:space="preserve">контроль целостности (обеспечение неизменности) среды исполнения программ и ее восстановление в случае нарушения; 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>защиту от несанкционированной модификации и контроль целостн</w:t>
      </w:r>
      <w:r w:rsidRPr="00FF4FA5">
        <w:t>о</w:t>
      </w:r>
      <w:r w:rsidRPr="00FF4FA5">
        <w:t xml:space="preserve">сти используемых в </w:t>
      </w:r>
      <w:r>
        <w:t>ИСПДн</w:t>
      </w:r>
      <w:r w:rsidRPr="00FF4FA5">
        <w:t xml:space="preserve"> программных средств, а также защиту системы от внедрени</w:t>
      </w:r>
      <w:r>
        <w:t>я несанкционированных программ;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 xml:space="preserve">защиту ПДн от утечки по техническим каналам при ее обработке, хранении и передаче по каналам связи; 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 xml:space="preserve">защиту ПДн, хранимой, обрабатываемой и передаваемой по каналам связи, от несанкционированного разглашения или искажения; 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>обеспечение живучести криптографических средств защиты инфо</w:t>
      </w:r>
      <w:r w:rsidRPr="00FF4FA5">
        <w:t>р</w:t>
      </w:r>
      <w:r w:rsidRPr="00FF4FA5">
        <w:t>мации при компро</w:t>
      </w:r>
      <w:r>
        <w:t>метации части ключевой системы;</w:t>
      </w:r>
    </w:p>
    <w:p w:rsidR="005251E9" w:rsidRPr="00FF4FA5" w:rsidRDefault="005251E9" w:rsidP="00395DF4">
      <w:pPr>
        <w:pStyle w:val="ac"/>
        <w:spacing w:line="276" w:lineRule="auto"/>
      </w:pPr>
      <w:r w:rsidRPr="00FF4FA5">
        <w:t>своевременное выявление источников угроз безопасности ПДн, пр</w:t>
      </w:r>
      <w:r w:rsidRPr="00FF4FA5">
        <w:t>и</w:t>
      </w:r>
      <w:r w:rsidRPr="00FF4FA5">
        <w:t>чин и условий, способствующих нанесению ущерба субъектам ПДн, созд</w:t>
      </w:r>
      <w:r w:rsidRPr="00FF4FA5">
        <w:t>а</w:t>
      </w:r>
      <w:r w:rsidRPr="00FF4FA5">
        <w:t xml:space="preserve">ние механизма оперативного реагирования на угрозы безопасности ПДн и негативные тенденции; </w:t>
      </w:r>
    </w:p>
    <w:p w:rsidR="005251E9" w:rsidRPr="008516C9" w:rsidRDefault="005251E9" w:rsidP="00395DF4">
      <w:pPr>
        <w:pStyle w:val="ac"/>
        <w:spacing w:line="276" w:lineRule="auto"/>
      </w:pPr>
      <w:r w:rsidRPr="00FF4FA5">
        <w:t>создание условий для минимизации и локализации наносимого уще</w:t>
      </w:r>
      <w:r w:rsidRPr="00FF4FA5">
        <w:t>р</w:t>
      </w:r>
      <w:r w:rsidRPr="00FF4FA5">
        <w:t xml:space="preserve">ба неправомерными действиями физических и юридических лиц, ослабление </w:t>
      </w:r>
      <w:r w:rsidRPr="00FF4FA5">
        <w:lastRenderedPageBreak/>
        <w:t>негативного влияния и ликвидация последствий нарушения безопасности ПДн.</w:t>
      </w:r>
    </w:p>
    <w:p w:rsidR="00016DC5" w:rsidRPr="00D438FD" w:rsidRDefault="00DA1551" w:rsidP="00395DF4">
      <w:pPr>
        <w:pStyle w:val="14"/>
        <w:numPr>
          <w:ilvl w:val="0"/>
          <w:numId w:val="0"/>
        </w:numPr>
        <w:spacing w:before="0" w:after="0" w:line="276" w:lineRule="auto"/>
      </w:pPr>
      <w:bookmarkStart w:id="12" w:name="_Toc248296904"/>
      <w:r>
        <w:lastRenderedPageBreak/>
        <w:t xml:space="preserve">3. </w:t>
      </w:r>
      <w:r w:rsidR="00A87E49" w:rsidRPr="00D438FD">
        <w:t>О</w:t>
      </w:r>
      <w:bookmarkEnd w:id="3"/>
      <w:r w:rsidR="00A87E49" w:rsidRPr="00D438FD">
        <w:t>бъекты защиты</w:t>
      </w:r>
      <w:bookmarkEnd w:id="4"/>
      <w:bookmarkEnd w:id="5"/>
      <w:bookmarkEnd w:id="12"/>
    </w:p>
    <w:p w:rsidR="005F6FF7" w:rsidRPr="00D438FD" w:rsidRDefault="005F6FF7" w:rsidP="00395DF4">
      <w:pPr>
        <w:pStyle w:val="23"/>
        <w:numPr>
          <w:ilvl w:val="1"/>
          <w:numId w:val="50"/>
        </w:numPr>
        <w:spacing w:before="0" w:after="0" w:line="276" w:lineRule="auto"/>
      </w:pPr>
      <w:bookmarkStart w:id="13" w:name="2.1"/>
      <w:bookmarkStart w:id="14" w:name="_Toc212958349"/>
      <w:bookmarkStart w:id="15" w:name="_Toc242815408"/>
      <w:bookmarkStart w:id="16" w:name="_Toc246854183"/>
      <w:bookmarkStart w:id="17" w:name="_Toc246854240"/>
      <w:bookmarkStart w:id="18" w:name="_Toc248296905"/>
      <w:r w:rsidRPr="00D438FD">
        <w:t xml:space="preserve">Перечень </w:t>
      </w:r>
      <w:bookmarkEnd w:id="13"/>
      <w:bookmarkEnd w:id="14"/>
      <w:bookmarkEnd w:id="15"/>
      <w:r w:rsidR="00E72764" w:rsidRPr="00D438FD">
        <w:t>информационных систем</w:t>
      </w:r>
      <w:bookmarkEnd w:id="16"/>
      <w:bookmarkEnd w:id="17"/>
      <w:bookmarkEnd w:id="18"/>
    </w:p>
    <w:p w:rsidR="00E40E3D" w:rsidRPr="00E40E3D" w:rsidRDefault="005F6FF7" w:rsidP="00395DF4">
      <w:pPr>
        <w:pStyle w:val="af9"/>
        <w:tabs>
          <w:tab w:val="left" w:pos="0"/>
        </w:tabs>
        <w:spacing w:line="276" w:lineRule="auto"/>
        <w:jc w:val="both"/>
        <w:rPr>
          <w:szCs w:val="28"/>
        </w:rPr>
      </w:pPr>
      <w:r w:rsidRPr="000A7131">
        <w:rPr>
          <w:sz w:val="28"/>
          <w:szCs w:val="28"/>
        </w:rPr>
        <w:t>В</w:t>
      </w:r>
      <w:r w:rsidR="00304544">
        <w:rPr>
          <w:sz w:val="28"/>
          <w:szCs w:val="28"/>
        </w:rPr>
        <w:t xml:space="preserve"> ОУ</w:t>
      </w:r>
      <w:r w:rsidR="00F438F8">
        <w:rPr>
          <w:sz w:val="28"/>
          <w:szCs w:val="28"/>
        </w:rPr>
        <w:t xml:space="preserve"> </w:t>
      </w:r>
      <w:r w:rsidR="00E72764" w:rsidRPr="000A7131">
        <w:rPr>
          <w:sz w:val="28"/>
          <w:szCs w:val="28"/>
        </w:rPr>
        <w:t>производится</w:t>
      </w:r>
      <w:r w:rsidR="00304544">
        <w:rPr>
          <w:sz w:val="28"/>
          <w:szCs w:val="28"/>
        </w:rPr>
        <w:t xml:space="preserve"> </w:t>
      </w:r>
      <w:r w:rsidR="00E72764" w:rsidRPr="000A7131">
        <w:rPr>
          <w:sz w:val="28"/>
          <w:szCs w:val="28"/>
        </w:rPr>
        <w:t xml:space="preserve">обработка персональных данных </w:t>
      </w:r>
      <w:r w:rsidR="00E40E3D">
        <w:rPr>
          <w:sz w:val="28"/>
          <w:szCs w:val="28"/>
        </w:rPr>
        <w:t>с помощью использу</w:t>
      </w:r>
      <w:r w:rsidR="00E40E3D">
        <w:rPr>
          <w:sz w:val="28"/>
          <w:szCs w:val="28"/>
        </w:rPr>
        <w:t>е</w:t>
      </w:r>
      <w:r w:rsidR="00E40E3D">
        <w:rPr>
          <w:sz w:val="28"/>
          <w:szCs w:val="28"/>
        </w:rPr>
        <w:t>мых в ОУ ИСПДн.</w:t>
      </w:r>
    </w:p>
    <w:p w:rsidR="00E72764" w:rsidRPr="00E72764" w:rsidRDefault="00524E52" w:rsidP="00395DF4">
      <w:pPr>
        <w:pStyle w:val="Bodytext"/>
        <w:spacing w:line="276" w:lineRule="auto"/>
      </w:pPr>
      <w:r>
        <w:t xml:space="preserve">Перечень ИСПДн определяется на основании </w:t>
      </w:r>
      <w:r w:rsidRPr="00794C2A">
        <w:t>Отчета по результатам внутренней проверки</w:t>
      </w:r>
      <w:r w:rsidR="007B7F15">
        <w:t xml:space="preserve"> (разрабатывается индивидуально для ОУ)</w:t>
      </w:r>
      <w:r w:rsidR="007773AB">
        <w:t>.</w:t>
      </w:r>
    </w:p>
    <w:p w:rsidR="005F6FF7" w:rsidRPr="0069283C" w:rsidRDefault="005F6FF7" w:rsidP="00395DF4">
      <w:pPr>
        <w:pStyle w:val="23"/>
        <w:numPr>
          <w:ilvl w:val="1"/>
          <w:numId w:val="50"/>
        </w:numPr>
        <w:spacing w:before="0" w:after="0" w:line="276" w:lineRule="auto"/>
      </w:pPr>
      <w:bookmarkStart w:id="19" w:name="_Toc248296906"/>
      <w:r w:rsidRPr="0069283C">
        <w:t>Перечень объектов защиты</w:t>
      </w:r>
      <w:bookmarkEnd w:id="19"/>
    </w:p>
    <w:p w:rsidR="00696876" w:rsidRDefault="00BF1839" w:rsidP="00395DF4">
      <w:pPr>
        <w:pStyle w:val="Bodytext"/>
        <w:spacing w:line="276" w:lineRule="auto"/>
      </w:pPr>
      <w:r>
        <w:t>Объектами защиты является</w:t>
      </w:r>
      <w:r w:rsidR="00696876">
        <w:t xml:space="preserve"> информация, обрабатываемая в ИСПДн, и технические средства ее обработки</w:t>
      </w:r>
      <w:r w:rsidR="009903B2">
        <w:t xml:space="preserve"> и защиты</w:t>
      </w:r>
      <w:r w:rsidR="00696876">
        <w:t xml:space="preserve">. </w:t>
      </w:r>
      <w:r w:rsidR="00FE2E18">
        <w:t>П</w:t>
      </w:r>
      <w:r w:rsidR="00696876">
        <w:t>ерсональны</w:t>
      </w:r>
      <w:r w:rsidR="00FE2E18">
        <w:t>е</w:t>
      </w:r>
      <w:r w:rsidR="00696876">
        <w:t xml:space="preserve"> данны</w:t>
      </w:r>
      <w:r w:rsidR="00FE2E18">
        <w:t>е</w:t>
      </w:r>
      <w:r w:rsidR="005516A8">
        <w:t>,</w:t>
      </w:r>
      <w:r w:rsidR="00A87E49" w:rsidRPr="00FF4FA5">
        <w:t xml:space="preserve"> </w:t>
      </w:r>
      <w:r w:rsidR="005516A8">
        <w:t>подл</w:t>
      </w:r>
      <w:r w:rsidR="005516A8">
        <w:t>е</w:t>
      </w:r>
      <w:r w:rsidR="005516A8">
        <w:t>жащи</w:t>
      </w:r>
      <w:r w:rsidR="00FE2E18">
        <w:t>е</w:t>
      </w:r>
      <w:r w:rsidR="005516A8">
        <w:t xml:space="preserve"> защите, определ</w:t>
      </w:r>
      <w:r w:rsidR="00696876">
        <w:t>е</w:t>
      </w:r>
      <w:r w:rsidR="005516A8">
        <w:t>н</w:t>
      </w:r>
      <w:r w:rsidR="00FE2E18">
        <w:t>ы</w:t>
      </w:r>
      <w:r w:rsidR="005516A8">
        <w:t xml:space="preserve"> в </w:t>
      </w:r>
      <w:r w:rsidR="005516A8" w:rsidRPr="00794C2A">
        <w:t>Перечне персональных данных, подлежащих защите в ИСПД</w:t>
      </w:r>
      <w:r w:rsidR="00FE2E18">
        <w:t>н</w:t>
      </w:r>
      <w:r w:rsidR="005516A8">
        <w:t xml:space="preserve">. </w:t>
      </w:r>
    </w:p>
    <w:p w:rsidR="00A87E49" w:rsidRDefault="00696876" w:rsidP="00395DF4">
      <w:pPr>
        <w:pStyle w:val="Bodytext"/>
        <w:spacing w:line="276" w:lineRule="auto"/>
      </w:pPr>
      <w:r>
        <w:t>Объекты защиты включают</w:t>
      </w:r>
      <w:r w:rsidR="00794C2A">
        <w:t xml:space="preserve"> следующие компоненты</w:t>
      </w:r>
      <w:r w:rsidR="00A87E49" w:rsidRPr="00FF4FA5">
        <w:t>:</w:t>
      </w:r>
    </w:p>
    <w:p w:rsidR="00696876" w:rsidRDefault="00696876" w:rsidP="00395DF4">
      <w:pPr>
        <w:pStyle w:val="a2"/>
        <w:numPr>
          <w:ilvl w:val="0"/>
          <w:numId w:val="36"/>
        </w:numPr>
        <w:spacing w:line="276" w:lineRule="auto"/>
      </w:pPr>
      <w:r>
        <w:t>Обрабатываем</w:t>
      </w:r>
      <w:r w:rsidR="00FD2CB7">
        <w:t>ая</w:t>
      </w:r>
      <w:r>
        <w:t xml:space="preserve"> информаци</w:t>
      </w:r>
      <w:r w:rsidR="00FD2CB7">
        <w:t>я</w:t>
      </w:r>
      <w:r w:rsidR="00077A2C">
        <w:t>.</w:t>
      </w:r>
    </w:p>
    <w:p w:rsidR="00696876" w:rsidRDefault="00696876" w:rsidP="00395DF4">
      <w:pPr>
        <w:pStyle w:val="a2"/>
        <w:spacing w:line="276" w:lineRule="auto"/>
      </w:pPr>
      <w:r>
        <w:t>Технологическ</w:t>
      </w:r>
      <w:r w:rsidR="00FD2CB7">
        <w:t>ая</w:t>
      </w:r>
      <w:r>
        <w:t xml:space="preserve"> информаци</w:t>
      </w:r>
      <w:r w:rsidR="00FD2CB7">
        <w:t>я</w:t>
      </w:r>
      <w:r w:rsidR="00077A2C">
        <w:t>.</w:t>
      </w:r>
    </w:p>
    <w:p w:rsidR="009077F0" w:rsidRPr="00B24207" w:rsidRDefault="000903E1" w:rsidP="00395DF4">
      <w:pPr>
        <w:pStyle w:val="a2"/>
        <w:spacing w:line="276" w:lineRule="auto"/>
      </w:pPr>
      <w:r>
        <w:t>Программно-т</w:t>
      </w:r>
      <w:r w:rsidR="009077F0">
        <w:t>ехнические средства обработки</w:t>
      </w:r>
      <w:r w:rsidR="008053F0">
        <w:t>.</w:t>
      </w:r>
    </w:p>
    <w:p w:rsidR="00837BA4" w:rsidRDefault="00837BA4" w:rsidP="00395DF4">
      <w:pPr>
        <w:pStyle w:val="a2"/>
        <w:spacing w:line="276" w:lineRule="auto"/>
      </w:pPr>
      <w:r>
        <w:t>Средства защиты ПДн.</w:t>
      </w:r>
    </w:p>
    <w:p w:rsidR="009077F0" w:rsidRDefault="009077F0" w:rsidP="00395DF4">
      <w:pPr>
        <w:pStyle w:val="a2"/>
        <w:spacing w:line="276" w:lineRule="auto"/>
      </w:pPr>
      <w:r>
        <w:t>Каналы</w:t>
      </w:r>
      <w:r w:rsidRPr="009077F0">
        <w:t xml:space="preserve"> </w:t>
      </w:r>
      <w:r w:rsidRPr="00FF4FA5">
        <w:t>информационного обмена и телекоммуникации</w:t>
      </w:r>
      <w:r>
        <w:t>.</w:t>
      </w:r>
    </w:p>
    <w:p w:rsidR="00A0101A" w:rsidRPr="00A302B8" w:rsidRDefault="009077F0" w:rsidP="00395DF4">
      <w:pPr>
        <w:pStyle w:val="a2"/>
        <w:spacing w:line="276" w:lineRule="auto"/>
      </w:pPr>
      <w:r>
        <w:t>О</w:t>
      </w:r>
      <w:r w:rsidRPr="00FF4FA5">
        <w:t xml:space="preserve">бъекты и помещения, в которых размещены компоненты </w:t>
      </w:r>
      <w:r>
        <w:t>ИСПДн.</w:t>
      </w:r>
    </w:p>
    <w:p w:rsidR="00A87E49" w:rsidRPr="007773AB" w:rsidRDefault="00BD3D12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20" w:name="_Toc242815411"/>
      <w:bookmarkStart w:id="21" w:name="_Toc248296907"/>
      <w:r w:rsidRPr="007773AB">
        <w:lastRenderedPageBreak/>
        <w:t>Классификация</w:t>
      </w:r>
      <w:r w:rsidR="00A87E49" w:rsidRPr="007773AB">
        <w:t xml:space="preserve"> пользователей ИСПДн</w:t>
      </w:r>
      <w:bookmarkEnd w:id="20"/>
      <w:bookmarkEnd w:id="21"/>
    </w:p>
    <w:p w:rsidR="000F0A4B" w:rsidRDefault="000F0A4B" w:rsidP="00395DF4">
      <w:pPr>
        <w:pStyle w:val="Bodytext"/>
        <w:spacing w:line="276" w:lineRule="auto"/>
      </w:pPr>
      <w:r w:rsidRPr="000F0A4B">
        <w:t>Пользовател</w:t>
      </w:r>
      <w:r>
        <w:t>ем</w:t>
      </w:r>
      <w:r w:rsidRPr="000F0A4B">
        <w:t xml:space="preserve"> </w:t>
      </w:r>
      <w:r>
        <w:t>ИСПДн является</w:t>
      </w:r>
      <w:r w:rsidRPr="000F0A4B">
        <w:t xml:space="preserve"> лицо, участвующее в функциониров</w:t>
      </w:r>
      <w:r w:rsidRPr="000F0A4B">
        <w:t>а</w:t>
      </w:r>
      <w:r w:rsidRPr="000F0A4B">
        <w:t>нии информационной системы персональных данных или использующее р</w:t>
      </w:r>
      <w:r w:rsidRPr="000F0A4B">
        <w:t>е</w:t>
      </w:r>
      <w:r w:rsidRPr="000F0A4B">
        <w:t>зультаты ее функционирования</w:t>
      </w:r>
      <w:r>
        <w:t xml:space="preserve">. </w:t>
      </w:r>
      <w:r w:rsidR="00BF1839">
        <w:t>В ОУ п</w:t>
      </w:r>
      <w:r>
        <w:t xml:space="preserve">ользователем ИСПДн является любой сотрудник </w:t>
      </w:r>
      <w:r w:rsidR="000A7131">
        <w:t>О</w:t>
      </w:r>
      <w:r w:rsidR="00401869">
        <w:t>У</w:t>
      </w:r>
      <w:r>
        <w:t>, имеющий доступ к ИСПДн и ее ресурсам в соответствии с у</w:t>
      </w:r>
      <w:r>
        <w:t>с</w:t>
      </w:r>
      <w:r>
        <w:t>тановленным порядком, в соответствии с его функциональными обязанн</w:t>
      </w:r>
      <w:r>
        <w:t>о</w:t>
      </w:r>
      <w:r>
        <w:t>стями.</w:t>
      </w:r>
    </w:p>
    <w:p w:rsidR="002B2A6F" w:rsidRDefault="00801DCD" w:rsidP="00395DF4">
      <w:pPr>
        <w:pStyle w:val="Bodytext"/>
        <w:spacing w:line="276" w:lineRule="auto"/>
      </w:pPr>
      <w:r>
        <w:t xml:space="preserve">Пользователи </w:t>
      </w:r>
      <w:r w:rsidR="00A87E49">
        <w:t>ИСПДн</w:t>
      </w:r>
      <w:r w:rsidR="00A87E49" w:rsidRPr="00F756B5">
        <w:t xml:space="preserve"> </w:t>
      </w:r>
      <w:r w:rsidR="00BF1839">
        <w:t xml:space="preserve">в ОУ </w:t>
      </w:r>
      <w:r w:rsidR="00A87E49" w:rsidRPr="00F756B5">
        <w:t xml:space="preserve">делятся на </w:t>
      </w:r>
      <w:r w:rsidR="002B2A6F">
        <w:t xml:space="preserve">три </w:t>
      </w:r>
      <w:r>
        <w:t xml:space="preserve">основные </w:t>
      </w:r>
      <w:r w:rsidR="002B2A6F">
        <w:t>категории</w:t>
      </w:r>
      <w:r w:rsidR="00A87E49" w:rsidRPr="00F756B5">
        <w:t xml:space="preserve">: </w:t>
      </w:r>
    </w:p>
    <w:p w:rsidR="00801DCD" w:rsidRDefault="00801DCD" w:rsidP="00395DF4">
      <w:pPr>
        <w:pStyle w:val="a2"/>
        <w:numPr>
          <w:ilvl w:val="0"/>
          <w:numId w:val="35"/>
        </w:numPr>
        <w:spacing w:line="276" w:lineRule="auto"/>
      </w:pPr>
      <w:r>
        <w:t>Администратор ИСПДн.</w:t>
      </w:r>
      <w:r w:rsidRPr="00801DCD">
        <w:t xml:space="preserve"> </w:t>
      </w:r>
      <w:r>
        <w:t>С</w:t>
      </w:r>
      <w:r w:rsidRPr="00F756B5">
        <w:t>отрудники</w:t>
      </w:r>
      <w:r w:rsidR="007C0EB5">
        <w:t xml:space="preserve"> </w:t>
      </w:r>
      <w:r w:rsidR="000A7131">
        <w:t>О</w:t>
      </w:r>
      <w:r w:rsidR="00401869">
        <w:t>У</w:t>
      </w:r>
      <w:r w:rsidRPr="00F756B5">
        <w:t>, которые занимаются н</w:t>
      </w:r>
      <w:r w:rsidRPr="00F756B5">
        <w:t>а</w:t>
      </w:r>
      <w:r w:rsidRPr="00F756B5">
        <w:t>стройкой, внедрением и сопровождением системы</w:t>
      </w:r>
      <w:r>
        <w:t>. Администратор ИСПДн обладает следующим уровнем доступа:</w:t>
      </w:r>
    </w:p>
    <w:p w:rsidR="00801DCD" w:rsidRDefault="00801DCD" w:rsidP="00395DF4">
      <w:pPr>
        <w:pStyle w:val="20"/>
        <w:spacing w:line="276" w:lineRule="auto"/>
        <w:ind w:firstLine="273"/>
      </w:pPr>
      <w:r>
        <w:t>обладает полной информацией о системном и прикладном пр</w:t>
      </w:r>
      <w:r>
        <w:t>о</w:t>
      </w:r>
      <w:r>
        <w:t>граммном обеспечении ИСПДн;</w:t>
      </w:r>
    </w:p>
    <w:p w:rsidR="00801DCD" w:rsidRDefault="00801DCD" w:rsidP="00395DF4">
      <w:pPr>
        <w:pStyle w:val="20"/>
        <w:spacing w:line="276" w:lineRule="auto"/>
        <w:ind w:firstLine="273"/>
      </w:pPr>
      <w:r>
        <w:t>обладает полной информацией о технических средствах и конфиг</w:t>
      </w:r>
      <w:r>
        <w:t>у</w:t>
      </w:r>
      <w:r>
        <w:t>рации ИСПДн;</w:t>
      </w:r>
    </w:p>
    <w:p w:rsidR="00801DCD" w:rsidRDefault="00801DCD" w:rsidP="00395DF4">
      <w:pPr>
        <w:pStyle w:val="20"/>
        <w:spacing w:line="276" w:lineRule="auto"/>
        <w:ind w:firstLine="273"/>
      </w:pPr>
      <w:r>
        <w:t>имеет доступ ко всем техническим средствам обработки информ</w:t>
      </w:r>
      <w:r>
        <w:t>а</w:t>
      </w:r>
      <w:r>
        <w:t>ции и данным ИСПДн;</w:t>
      </w:r>
    </w:p>
    <w:p w:rsidR="00801DCD" w:rsidRDefault="00801DCD" w:rsidP="00395DF4">
      <w:pPr>
        <w:pStyle w:val="20"/>
        <w:spacing w:line="276" w:lineRule="auto"/>
        <w:ind w:firstLine="273"/>
      </w:pPr>
      <w:r>
        <w:t>обладает правами конфигурирования и административной настро</w:t>
      </w:r>
      <w:r>
        <w:t>й</w:t>
      </w:r>
      <w:r>
        <w:t>ки технических средств ИСПДн.</w:t>
      </w:r>
    </w:p>
    <w:p w:rsidR="00801DCD" w:rsidRDefault="00DA1D8D" w:rsidP="00395DF4">
      <w:pPr>
        <w:pStyle w:val="a2"/>
        <w:spacing w:line="276" w:lineRule="auto"/>
      </w:pPr>
      <w:r>
        <w:t>Программист-р</w:t>
      </w:r>
      <w:r w:rsidR="00801DCD">
        <w:t>азработчик ИСПДн. Сотрудники</w:t>
      </w:r>
      <w:r w:rsidR="007C0EB5">
        <w:t xml:space="preserve"> </w:t>
      </w:r>
      <w:r w:rsidR="000A7131">
        <w:t>О</w:t>
      </w:r>
      <w:r w:rsidR="008F0EA2">
        <w:t>У</w:t>
      </w:r>
      <w:r w:rsidR="007C0EB5">
        <w:t xml:space="preserve"> или сторонних организаций</w:t>
      </w:r>
      <w:r w:rsidR="00801DCD">
        <w:t>, которые занимаются разработкой программного обеспечения. Разработчик ИСПДн обладает сле</w:t>
      </w:r>
      <w:r w:rsidR="00924502">
        <w:t>дующим уровнем доступа</w:t>
      </w:r>
      <w:r w:rsidR="00801DCD">
        <w:t>:</w:t>
      </w:r>
    </w:p>
    <w:p w:rsidR="00801DCD" w:rsidRDefault="00801DCD" w:rsidP="00395DF4">
      <w:pPr>
        <w:pStyle w:val="20"/>
        <w:spacing w:line="276" w:lineRule="auto"/>
        <w:ind w:firstLine="273"/>
      </w:pPr>
      <w:r>
        <w:t>обладает информацией об алгоритмах и программах обработки и</w:t>
      </w:r>
      <w:r>
        <w:t>н</w:t>
      </w:r>
      <w:r>
        <w:t>формации на ИСПДн;</w:t>
      </w:r>
    </w:p>
    <w:p w:rsidR="00801DCD" w:rsidRDefault="00801DCD" w:rsidP="00395DF4">
      <w:pPr>
        <w:pStyle w:val="20"/>
        <w:spacing w:line="276" w:lineRule="auto"/>
        <w:ind w:firstLine="273"/>
      </w:pPr>
      <w:r>
        <w:t>обладает возможностями внесения ошибок, недекларированных возможностей, программных закладок, вредоносных программ в пр</w:t>
      </w:r>
      <w:r>
        <w:t>о</w:t>
      </w:r>
      <w:r>
        <w:t>граммное обеспечение ИСПДн на стадии ее разработки, внедрения и сопровождения;</w:t>
      </w:r>
    </w:p>
    <w:p w:rsidR="00801DCD" w:rsidRDefault="00801DCD" w:rsidP="00395DF4">
      <w:pPr>
        <w:pStyle w:val="20"/>
        <w:spacing w:line="276" w:lineRule="auto"/>
        <w:ind w:firstLine="273"/>
      </w:pPr>
      <w:r>
        <w:t>может располагать любыми фрагментами информации о топологии ИСПДн и технических средствах обработки и защиты ПДн, обрабат</w:t>
      </w:r>
      <w:r>
        <w:t>ы</w:t>
      </w:r>
      <w:r>
        <w:t>вае</w:t>
      </w:r>
      <w:r w:rsidR="00DA1551">
        <w:t>мых в ИСПДн.</w:t>
      </w:r>
    </w:p>
    <w:p w:rsidR="00A87E49" w:rsidRDefault="002333AA" w:rsidP="00395DF4">
      <w:pPr>
        <w:pStyle w:val="a2"/>
        <w:spacing w:line="276" w:lineRule="auto"/>
      </w:pPr>
      <w:r>
        <w:t>Оператор</w:t>
      </w:r>
      <w:r w:rsidR="00801DCD">
        <w:t xml:space="preserve"> ИСПДн</w:t>
      </w:r>
      <w:r w:rsidR="007C0EB5">
        <w:t>. С</w:t>
      </w:r>
      <w:r w:rsidR="00A87E49" w:rsidRPr="00F756B5">
        <w:t>отрудник</w:t>
      </w:r>
      <w:r w:rsidR="007C0EB5">
        <w:t>и</w:t>
      </w:r>
      <w:r w:rsidR="00A87E49" w:rsidRPr="00F756B5">
        <w:t xml:space="preserve"> подразделений </w:t>
      </w:r>
      <w:r w:rsidR="000A7131">
        <w:t>О</w:t>
      </w:r>
      <w:r w:rsidR="008F0EA2">
        <w:t>У</w:t>
      </w:r>
      <w:r w:rsidR="0031717E">
        <w:t>,</w:t>
      </w:r>
      <w:r w:rsidR="00A87E49" w:rsidRPr="00F756B5">
        <w:t xml:space="preserve"> участвующих в процесс</w:t>
      </w:r>
      <w:r w:rsidR="00A87E49">
        <w:t xml:space="preserve">е эксплуатации </w:t>
      </w:r>
      <w:r w:rsidR="007C0EB5">
        <w:t>ИСПДн</w:t>
      </w:r>
      <w:r w:rsidR="00A87E49">
        <w:t>.</w:t>
      </w:r>
      <w:r w:rsidR="007C0EB5">
        <w:t xml:space="preserve"> </w:t>
      </w:r>
      <w:r w:rsidR="003B6819">
        <w:t>Оператор</w:t>
      </w:r>
      <w:r w:rsidR="007C0EB5">
        <w:t xml:space="preserve"> ИСПДн обладает следующим уровнем доступа:</w:t>
      </w:r>
    </w:p>
    <w:p w:rsidR="007C0EB5" w:rsidRDefault="007C0EB5" w:rsidP="00395DF4">
      <w:pPr>
        <w:pStyle w:val="20"/>
        <w:spacing w:line="276" w:lineRule="auto"/>
        <w:ind w:firstLine="273"/>
      </w:pPr>
      <w:r>
        <w:t>обладает всеми необходимыми атрибутами (например, паролем), обеспечивающими доступ к некоторому подмножеству ПДн;</w:t>
      </w:r>
    </w:p>
    <w:p w:rsidR="007C0EB5" w:rsidRDefault="007C0EB5" w:rsidP="00395DF4">
      <w:pPr>
        <w:pStyle w:val="20"/>
        <w:spacing w:line="276" w:lineRule="auto"/>
        <w:ind w:firstLine="273"/>
      </w:pPr>
      <w:r>
        <w:t>располагает конфиденциальными данными, к которым имеет до</w:t>
      </w:r>
      <w:r>
        <w:t>с</w:t>
      </w:r>
      <w:r>
        <w:t>туп.</w:t>
      </w:r>
    </w:p>
    <w:p w:rsidR="001C40F5" w:rsidRDefault="00C86B9E" w:rsidP="00395DF4">
      <w:pPr>
        <w:pStyle w:val="Bodytext"/>
        <w:spacing w:line="276" w:lineRule="auto"/>
      </w:pPr>
      <w:r>
        <w:t>Категории пользователей должны быть определены для каждой ИСПДн. Д</w:t>
      </w:r>
      <w:r w:rsidR="002D4B76">
        <w:t>олжно быть уточнено разделение сотрудников внутри категорий</w:t>
      </w:r>
      <w:r>
        <w:t xml:space="preserve">, в </w:t>
      </w:r>
      <w:r>
        <w:lastRenderedPageBreak/>
        <w:t xml:space="preserve">соответствии с типами </w:t>
      </w:r>
      <w:r w:rsidR="00644F46">
        <w:t>пользователей</w:t>
      </w:r>
      <w:r w:rsidR="008F0EA2">
        <w:t>,</w:t>
      </w:r>
      <w:r w:rsidR="00644F46">
        <w:t xml:space="preserve"> </w:t>
      </w:r>
      <w:r w:rsidR="002D4B76">
        <w:t xml:space="preserve">определенными в </w:t>
      </w:r>
      <w:r w:rsidR="002D4B76" w:rsidRPr="00794C2A">
        <w:t>Политике информ</w:t>
      </w:r>
      <w:r w:rsidR="002D4B76" w:rsidRPr="00794C2A">
        <w:t>а</w:t>
      </w:r>
      <w:r w:rsidR="002D4B76" w:rsidRPr="00794C2A">
        <w:t>ционной безопасности</w:t>
      </w:r>
      <w:r w:rsidR="002D4B76">
        <w:t xml:space="preserve">. </w:t>
      </w:r>
    </w:p>
    <w:p w:rsidR="00A0101A" w:rsidRDefault="001C40F5" w:rsidP="00395DF4">
      <w:pPr>
        <w:pStyle w:val="Bodytext"/>
        <w:spacing w:line="276" w:lineRule="auto"/>
      </w:pPr>
      <w:r>
        <w:t xml:space="preserve">Все выявленные группы пользователей отражаются в </w:t>
      </w:r>
      <w:r w:rsidRPr="00794C2A">
        <w:t>Отчете по р</w:t>
      </w:r>
      <w:r w:rsidRPr="00794C2A">
        <w:t>е</w:t>
      </w:r>
      <w:r w:rsidRPr="00794C2A">
        <w:t>зультатам внутренней проверки</w:t>
      </w:r>
      <w:r>
        <w:t xml:space="preserve">. На основании Отчета </w:t>
      </w:r>
      <w:r w:rsidR="002D4B76">
        <w:t>определ</w:t>
      </w:r>
      <w:r>
        <w:t>яются</w:t>
      </w:r>
      <w:r w:rsidR="002D4B76">
        <w:t xml:space="preserve"> права доступа к элементам ИСПДн для всех </w:t>
      </w:r>
      <w:r>
        <w:t>групп</w:t>
      </w:r>
      <w:r w:rsidR="002D4B76">
        <w:t xml:space="preserve"> </w:t>
      </w:r>
      <w:r>
        <w:t>пользователей</w:t>
      </w:r>
      <w:r w:rsidR="002D4B76">
        <w:t xml:space="preserve"> и</w:t>
      </w:r>
      <w:r>
        <w:t xml:space="preserve"> отражаются</w:t>
      </w:r>
      <w:r w:rsidR="002D4B76">
        <w:t xml:space="preserve"> в Матрице доступа </w:t>
      </w:r>
      <w:r w:rsidR="007B7F15">
        <w:t>пользователей к ПДн</w:t>
      </w:r>
      <w:r w:rsidR="002D4B76">
        <w:t>.</w:t>
      </w:r>
    </w:p>
    <w:p w:rsidR="00A87E49" w:rsidRPr="00FF4FA5" w:rsidRDefault="00CB139E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22" w:name="_Toc242815417"/>
      <w:bookmarkStart w:id="23" w:name="_Toc248296908"/>
      <w:r w:rsidRPr="00FF4FA5">
        <w:lastRenderedPageBreak/>
        <w:t>Основные принципы построения системы комплексной защиты информации</w:t>
      </w:r>
      <w:bookmarkEnd w:id="22"/>
      <w:bookmarkEnd w:id="23"/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Построение системы обеспечения безопасности ПДн </w:t>
      </w:r>
      <w:r w:rsidR="00BF1839">
        <w:t xml:space="preserve">в </w:t>
      </w:r>
      <w:r>
        <w:t xml:space="preserve">ИСПДн </w:t>
      </w:r>
      <w:r w:rsidR="000A7131">
        <w:t>О</w:t>
      </w:r>
      <w:r w:rsidR="008F0EA2">
        <w:t>У</w:t>
      </w:r>
      <w:r w:rsidRPr="00FF4FA5">
        <w:t xml:space="preserve"> и ее функционирование должны осуществляться в соответствии со следующими основными принципами: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законность;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системность;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комплексность;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непрерывность;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своевременность;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преемственность и непрерывность совершенствования;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персональная ответственность;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минимизация полномочий;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взаимодействие и сотрудничество;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гибкость системы защиты;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 xml:space="preserve">открытость алгоритмов и механизмов защиты; 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простота применения средств защиты;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научная обоснованность и техническая реализуемость;</w:t>
      </w:r>
    </w:p>
    <w:p w:rsidR="00A87E49" w:rsidRPr="007773AB" w:rsidRDefault="00A87E49" w:rsidP="00395DF4">
      <w:pPr>
        <w:pStyle w:val="ac"/>
        <w:spacing w:line="276" w:lineRule="auto"/>
      </w:pPr>
      <w:r w:rsidRPr="007773AB">
        <w:t>специализация и профессионализм;</w:t>
      </w:r>
    </w:p>
    <w:p w:rsidR="00A87E49" w:rsidRDefault="00A87E49" w:rsidP="00395DF4">
      <w:pPr>
        <w:pStyle w:val="ac"/>
        <w:spacing w:line="276" w:lineRule="auto"/>
      </w:pPr>
      <w:r w:rsidRPr="007773AB">
        <w:t>обязательность контроля</w:t>
      </w:r>
      <w:r w:rsidRPr="00FF4FA5">
        <w:t>.</w:t>
      </w:r>
    </w:p>
    <w:p w:rsidR="00A87E49" w:rsidRPr="001B2A32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24" w:name="_Toc246854186"/>
      <w:bookmarkStart w:id="25" w:name="_Toc246854243"/>
      <w:bookmarkStart w:id="26" w:name="_Toc247378198"/>
      <w:bookmarkStart w:id="27" w:name="_Toc247378244"/>
      <w:bookmarkStart w:id="28" w:name="_Toc212958364"/>
      <w:bookmarkStart w:id="29" w:name="_Toc242815418"/>
      <w:bookmarkStart w:id="30" w:name="_Toc246854191"/>
      <w:bookmarkStart w:id="31" w:name="_Toc246854248"/>
      <w:bookmarkStart w:id="32" w:name="_Toc248296909"/>
      <w:bookmarkEnd w:id="24"/>
      <w:bookmarkEnd w:id="25"/>
      <w:bookmarkEnd w:id="26"/>
      <w:bookmarkEnd w:id="27"/>
      <w:r w:rsidRPr="001B2A32">
        <w:t>Законность</w:t>
      </w:r>
      <w:bookmarkEnd w:id="28"/>
      <w:bookmarkEnd w:id="29"/>
      <w:bookmarkEnd w:id="30"/>
      <w:bookmarkEnd w:id="31"/>
      <w:bookmarkEnd w:id="32"/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Предполагает осуществление защитных мероприятий и разработку </w:t>
      </w:r>
      <w:r w:rsidR="00936CCD">
        <w:t>СЗПДн</w:t>
      </w:r>
      <w:r>
        <w:t xml:space="preserve"> </w:t>
      </w:r>
      <w:r w:rsidR="000A7131">
        <w:t>О</w:t>
      </w:r>
      <w:r w:rsidR="008F0EA2">
        <w:t>У</w:t>
      </w:r>
      <w:r w:rsidRPr="00FF4FA5">
        <w:t xml:space="preserve"> в соответствии с действующим законод</w:t>
      </w:r>
      <w:r w:rsidR="00936CCD">
        <w:t>ательством в области з</w:t>
      </w:r>
      <w:r w:rsidR="00936CCD">
        <w:t>а</w:t>
      </w:r>
      <w:r w:rsidR="00936CCD">
        <w:t>щиты ПДн</w:t>
      </w:r>
      <w:r w:rsidRPr="00FF4FA5">
        <w:t xml:space="preserve"> </w:t>
      </w:r>
      <w:r w:rsidR="00936CCD">
        <w:t xml:space="preserve">и </w:t>
      </w:r>
      <w:r w:rsidRPr="00FF4FA5">
        <w:t>других нормативных актов по безопасности информации, у</w:t>
      </w:r>
      <w:r w:rsidRPr="00FF4FA5">
        <w:t>т</w:t>
      </w:r>
      <w:r w:rsidRPr="00FF4FA5">
        <w:t>вержденных органами государственной власти и управления в пределах их компетенции</w:t>
      </w:r>
      <w:r>
        <w:t>.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Пользователи и обслуживающий персонал ПДн </w:t>
      </w:r>
      <w:r w:rsidR="00BF1839">
        <w:t xml:space="preserve">в </w:t>
      </w:r>
      <w:r>
        <w:t xml:space="preserve">ИСПДн </w:t>
      </w:r>
      <w:r w:rsidR="000A7131">
        <w:t>О</w:t>
      </w:r>
      <w:r w:rsidR="008F0EA2">
        <w:t xml:space="preserve">У </w:t>
      </w:r>
      <w:r w:rsidRPr="00FF4FA5">
        <w:t xml:space="preserve">должны </w:t>
      </w:r>
      <w:r w:rsidR="00936CCD">
        <w:t>быть осведомлены о порядке работы с защищаемой информацией и</w:t>
      </w:r>
      <w:r w:rsidRPr="00FF4FA5">
        <w:t xml:space="preserve"> об отве</w:t>
      </w:r>
      <w:r w:rsidRPr="00FF4FA5">
        <w:t>т</w:t>
      </w:r>
      <w:r w:rsidRPr="00FF4FA5">
        <w:t xml:space="preserve">ственности за </w:t>
      </w:r>
      <w:r w:rsidR="0076656F">
        <w:t xml:space="preserve">нарушение </w:t>
      </w:r>
      <w:r w:rsidR="00936CCD">
        <w:t>защиты ПДн</w:t>
      </w:r>
      <w:r w:rsidRPr="00FF4FA5">
        <w:t>.</w:t>
      </w:r>
    </w:p>
    <w:p w:rsidR="00A87E49" w:rsidRPr="003353B1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33" w:name="_Toc212958365"/>
      <w:bookmarkStart w:id="34" w:name="_Toc242815419"/>
      <w:bookmarkStart w:id="35" w:name="_Toc246854192"/>
      <w:bookmarkStart w:id="36" w:name="_Toc246854249"/>
      <w:bookmarkStart w:id="37" w:name="_Toc248296910"/>
      <w:r w:rsidRPr="003353B1">
        <w:t>Системность</w:t>
      </w:r>
      <w:bookmarkEnd w:id="33"/>
      <w:bookmarkEnd w:id="34"/>
      <w:bookmarkEnd w:id="35"/>
      <w:bookmarkEnd w:id="36"/>
      <w:bookmarkEnd w:id="37"/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Системный подход к построению </w:t>
      </w:r>
      <w:r w:rsidR="00AD3230">
        <w:t>СЗПДн</w:t>
      </w:r>
      <w:r>
        <w:t xml:space="preserve"> </w:t>
      </w:r>
      <w:r w:rsidR="000A7131">
        <w:t>О</w:t>
      </w:r>
      <w:r w:rsidR="008F0EA2">
        <w:t>У</w:t>
      </w:r>
      <w:r w:rsidRPr="00FF4FA5">
        <w:t xml:space="preserve"> предполагает учет всех взаимосвязанных, взаимодействующих и изменяющихся во времени элеме</w:t>
      </w:r>
      <w:r w:rsidRPr="00FF4FA5">
        <w:t>н</w:t>
      </w:r>
      <w:r w:rsidRPr="00FF4FA5">
        <w:t xml:space="preserve">тов, условий и факторов, существенно значимых для понимания и решения проблемы обеспечения безопасности ПДн </w:t>
      </w:r>
      <w:r w:rsidR="00BF1839">
        <w:t xml:space="preserve">в </w:t>
      </w:r>
      <w:r>
        <w:t xml:space="preserve">ИСПДн </w:t>
      </w:r>
      <w:r w:rsidR="008F0EA2">
        <w:t>ОУ</w:t>
      </w:r>
      <w:r>
        <w:t>.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>При создании системы защиты должны учитываться все слабые и на</w:t>
      </w:r>
      <w:r w:rsidRPr="00FF4FA5">
        <w:t>и</w:t>
      </w:r>
      <w:r w:rsidRPr="00FF4FA5">
        <w:t>более уязвимые места системы обработки ПДн, а также характер, возможные объекты и направления атак на систему со стороны нарушителей (особенно высококвалифицированных злоумышленников), пути проникновения в ра</w:t>
      </w:r>
      <w:r w:rsidRPr="00FF4FA5">
        <w:t>с</w:t>
      </w:r>
      <w:r w:rsidRPr="00FF4FA5">
        <w:t>пределенные системы и НСД к информации. Система защиты должна стр</w:t>
      </w:r>
      <w:r w:rsidRPr="00FF4FA5">
        <w:t>о</w:t>
      </w:r>
      <w:r w:rsidRPr="00FF4FA5">
        <w:lastRenderedPageBreak/>
        <w:t>иться с учетом не только всех известных каналов проникновения и НСД к информации, но и с учетом возможности появления принципиально новых путей</w:t>
      </w:r>
      <w:r>
        <w:t xml:space="preserve"> реализации угроз безопасности.</w:t>
      </w:r>
    </w:p>
    <w:p w:rsidR="00A87E49" w:rsidRPr="00AD3230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38" w:name="_Toc212958366"/>
      <w:bookmarkStart w:id="39" w:name="_Toc242815420"/>
      <w:bookmarkStart w:id="40" w:name="_Toc246854193"/>
      <w:bookmarkStart w:id="41" w:name="_Toc246854250"/>
      <w:bookmarkStart w:id="42" w:name="_Toc248296911"/>
      <w:r w:rsidRPr="00AD3230">
        <w:t>Комплексность</w:t>
      </w:r>
      <w:bookmarkEnd w:id="38"/>
      <w:bookmarkEnd w:id="39"/>
      <w:bookmarkEnd w:id="40"/>
      <w:bookmarkEnd w:id="41"/>
      <w:bookmarkEnd w:id="42"/>
    </w:p>
    <w:p w:rsidR="00AD3230" w:rsidRDefault="00A87E49" w:rsidP="00395DF4">
      <w:pPr>
        <w:pStyle w:val="Bodytext"/>
        <w:spacing w:line="276" w:lineRule="auto"/>
      </w:pPr>
      <w:r w:rsidRPr="00FF4FA5">
        <w:t>Комплексное использование методов и средств защиты предполагает согласованное применение разнородных средств при построении целостной системы защиты, перекрывающей все существенные (значимые) каналы ре</w:t>
      </w:r>
      <w:r w:rsidRPr="00FF4FA5">
        <w:t>а</w:t>
      </w:r>
      <w:r w:rsidRPr="00FF4FA5">
        <w:t>лизации угроз и не содержащей слабых мест на стыках отдельных ее комп</w:t>
      </w:r>
      <w:r w:rsidRPr="00FF4FA5">
        <w:t>о</w:t>
      </w:r>
      <w:r w:rsidRPr="00FF4FA5">
        <w:t>нентов.</w:t>
      </w:r>
    </w:p>
    <w:p w:rsidR="00AD3230" w:rsidRDefault="00A87E49" w:rsidP="00395DF4">
      <w:pPr>
        <w:pStyle w:val="Bodytext"/>
        <w:spacing w:line="276" w:lineRule="auto"/>
      </w:pPr>
      <w:r w:rsidRPr="00FF4FA5">
        <w:t xml:space="preserve"> Защита должна строиться эшелонировано. </w:t>
      </w:r>
      <w:r w:rsidR="00AD3230">
        <w:t>Для каждого канала утечки информации и для каждой угрозы безопасности должно существовать н</w:t>
      </w:r>
      <w:r w:rsidR="00AD3230">
        <w:t>е</w:t>
      </w:r>
      <w:r w:rsidR="00AD3230">
        <w:t>сколько защитных рубежей. Создание защитных рубежей осуществляется с учетом того, чтобы для их преодоления потенциальному злоумышленнику требовались профессиональные навыки в нескольких невзаимосвязанных о</w:t>
      </w:r>
      <w:r w:rsidR="00AD3230">
        <w:t>б</w:t>
      </w:r>
      <w:r w:rsidR="00AD3230">
        <w:t xml:space="preserve">ластях. 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>Внешняя защита должна обеспечиваться физическими средствами, о</w:t>
      </w:r>
      <w:r w:rsidRPr="00FF4FA5">
        <w:t>р</w:t>
      </w:r>
      <w:r w:rsidRPr="00FF4FA5">
        <w:t>ганизационными и правовыми мерами. Одним из наиболее укрепленных р</w:t>
      </w:r>
      <w:r w:rsidRPr="00FF4FA5">
        <w:t>у</w:t>
      </w:r>
      <w:r w:rsidRPr="00FF4FA5">
        <w:t xml:space="preserve">бежей призваны быть средства криптографической защиты, реализованные с использованием технологии </w:t>
      </w:r>
      <w:r w:rsidRPr="00FF4FA5">
        <w:rPr>
          <w:lang w:val="en-US"/>
        </w:rPr>
        <w:t>VPN</w:t>
      </w:r>
      <w:r w:rsidRPr="00FF4FA5">
        <w:t>. Прикладной уровень защиты, учитыва</w:t>
      </w:r>
      <w:r w:rsidRPr="00FF4FA5">
        <w:t>ю</w:t>
      </w:r>
      <w:r w:rsidRPr="00FF4FA5">
        <w:t>щий особенности предметной области, предст</w:t>
      </w:r>
      <w:r>
        <w:t>авляет внутренний рубеж з</w:t>
      </w:r>
      <w:r>
        <w:t>а</w:t>
      </w:r>
      <w:r>
        <w:t>щиты.</w:t>
      </w:r>
    </w:p>
    <w:p w:rsidR="00A87E49" w:rsidRPr="00AD3230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43" w:name="_Toc212958367"/>
      <w:bookmarkStart w:id="44" w:name="_Toc242815421"/>
      <w:bookmarkStart w:id="45" w:name="_Toc246854194"/>
      <w:bookmarkStart w:id="46" w:name="_Toc246854251"/>
      <w:bookmarkStart w:id="47" w:name="_Toc248296912"/>
      <w:r w:rsidRPr="00AD3230">
        <w:t>Непрерывность защиты ПДн</w:t>
      </w:r>
      <w:bookmarkEnd w:id="43"/>
      <w:bookmarkEnd w:id="44"/>
      <w:bookmarkEnd w:id="45"/>
      <w:bookmarkEnd w:id="46"/>
      <w:bookmarkEnd w:id="47"/>
    </w:p>
    <w:p w:rsidR="00A87E49" w:rsidRPr="00FF4FA5" w:rsidRDefault="00A87E49" w:rsidP="00395DF4">
      <w:pPr>
        <w:pStyle w:val="Bodytext"/>
        <w:spacing w:line="276" w:lineRule="auto"/>
      </w:pPr>
      <w:r w:rsidRPr="00FF4FA5">
        <w:t>Защита ПДн – не разовое мероприятие и не простая совокупность пр</w:t>
      </w:r>
      <w:r w:rsidRPr="00FF4FA5">
        <w:t>о</w:t>
      </w:r>
      <w:r w:rsidRPr="00FF4FA5">
        <w:t xml:space="preserve">веденных мероприятий и установленных средств защиты, а </w:t>
      </w:r>
      <w:r w:rsidRPr="00FF4FA5">
        <w:rPr>
          <w:iCs/>
        </w:rPr>
        <w:t>непрерывный ц</w:t>
      </w:r>
      <w:r w:rsidRPr="00FF4FA5">
        <w:rPr>
          <w:iCs/>
        </w:rPr>
        <w:t>е</w:t>
      </w:r>
      <w:r w:rsidRPr="00FF4FA5">
        <w:rPr>
          <w:iCs/>
        </w:rPr>
        <w:t>ленаправленный процесс</w:t>
      </w:r>
      <w:r w:rsidRPr="00FF4FA5">
        <w:t>, предполагающий принятие соответствующих мер на всех этапах жизненного цикла ИСПДн.</w:t>
      </w:r>
    </w:p>
    <w:p w:rsidR="00AD3230" w:rsidRPr="00FF4FA5" w:rsidRDefault="00AD3230" w:rsidP="00395DF4">
      <w:pPr>
        <w:pStyle w:val="Bodytext"/>
        <w:spacing w:line="276" w:lineRule="auto"/>
      </w:pPr>
      <w:r>
        <w:t>ИСПДн должны находиться в защищенном состоянии на протяжении всего времени их функционирования. В соответствии с этим принципом должны приниматься меры по недопущению перехода ИСПДн в незащище</w:t>
      </w:r>
      <w:r>
        <w:t>н</w:t>
      </w:r>
      <w:r>
        <w:t>ное состояние.</w:t>
      </w:r>
    </w:p>
    <w:p w:rsidR="00A87E49" w:rsidRDefault="00A87E49" w:rsidP="00395DF4">
      <w:pPr>
        <w:pStyle w:val="Bodytext"/>
        <w:spacing w:line="276" w:lineRule="auto"/>
      </w:pPr>
      <w:r w:rsidRPr="00FF4FA5">
        <w:t>Большинству физических и технических средств защиты для эффе</w:t>
      </w:r>
      <w:r w:rsidRPr="00FF4FA5">
        <w:t>к</w:t>
      </w:r>
      <w:r w:rsidRPr="00FF4FA5">
        <w:t xml:space="preserve">тивного выполнения своих функций необходима постоянная </w:t>
      </w:r>
      <w:r>
        <w:t xml:space="preserve">техническая и </w:t>
      </w:r>
      <w:r w:rsidRPr="00FF4FA5">
        <w:t>организационная (административная) поддержка (своевременная смена и обеспечение правильного хранения и применения имен, паролей, ключей шифрования, переопределение полномочий и т.п.). Перерывы в работе средств защиты могут быть использованы злоумышленниками для анализа применяемых методов и средств защиты, для внедрения специальных пр</w:t>
      </w:r>
      <w:r w:rsidRPr="00FF4FA5">
        <w:t>о</w:t>
      </w:r>
      <w:r w:rsidRPr="00FF4FA5">
        <w:t>граммных и аппаратных "закладок" и других средств преодоления системы защиты после восс</w:t>
      </w:r>
      <w:r>
        <w:t>тановления ее функционирования.</w:t>
      </w:r>
    </w:p>
    <w:p w:rsidR="00A87E49" w:rsidRPr="00AD3230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48" w:name="_Toc212958368"/>
      <w:bookmarkStart w:id="49" w:name="_Toc242815422"/>
      <w:bookmarkStart w:id="50" w:name="_Toc246854195"/>
      <w:bookmarkStart w:id="51" w:name="_Toc246854252"/>
      <w:bookmarkStart w:id="52" w:name="_Toc248296913"/>
      <w:r w:rsidRPr="00AD3230">
        <w:lastRenderedPageBreak/>
        <w:t>Своевременность</w:t>
      </w:r>
      <w:bookmarkEnd w:id="48"/>
      <w:bookmarkEnd w:id="49"/>
      <w:bookmarkEnd w:id="50"/>
      <w:bookmarkEnd w:id="51"/>
      <w:bookmarkEnd w:id="52"/>
    </w:p>
    <w:p w:rsidR="00A87E49" w:rsidRPr="00FF4FA5" w:rsidRDefault="00A87E49" w:rsidP="00395DF4">
      <w:pPr>
        <w:pStyle w:val="Bodytext"/>
        <w:spacing w:line="276" w:lineRule="auto"/>
      </w:pPr>
      <w:r w:rsidRPr="00FF4FA5">
        <w:t>Предполагает упреждающий характер мер обеспечения безопасности ПДн, то есть постановку задач по комплексной защите ИСПДн и реализацию мер обеспечения безопасности ПДн на ранних стадиях разработки ИСПДн в целом</w:t>
      </w:r>
      <w:r w:rsidR="004B629C">
        <w:t xml:space="preserve"> и ее системы защиты информации</w:t>
      </w:r>
      <w:r w:rsidRPr="00FF4FA5">
        <w:t xml:space="preserve"> в частности.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>Разработка системы защиты должна вестись параллельно с разработкой и развитием самой защищаемой системы. Это позволит учесть требования безопасности при проектировании архитектуры и, в конечном счете, создать более эффективные (как по затратам ресурсов, так и по стойкости) защище</w:t>
      </w:r>
      <w:r w:rsidRPr="00FF4FA5">
        <w:t>н</w:t>
      </w:r>
      <w:r w:rsidRPr="00FF4FA5">
        <w:t xml:space="preserve">ные системы. </w:t>
      </w:r>
    </w:p>
    <w:p w:rsidR="00A87E49" w:rsidRPr="00AD3230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53" w:name="_Toc212958369"/>
      <w:bookmarkStart w:id="54" w:name="_Toc242815423"/>
      <w:bookmarkStart w:id="55" w:name="_Toc246854196"/>
      <w:bookmarkStart w:id="56" w:name="_Toc246854253"/>
      <w:bookmarkStart w:id="57" w:name="_Toc248296914"/>
      <w:r w:rsidRPr="00AD3230">
        <w:t>Преемственность и совершенствование</w:t>
      </w:r>
      <w:bookmarkEnd w:id="53"/>
      <w:bookmarkEnd w:id="54"/>
      <w:bookmarkEnd w:id="55"/>
      <w:bookmarkEnd w:id="56"/>
      <w:bookmarkEnd w:id="57"/>
    </w:p>
    <w:p w:rsidR="00A87E49" w:rsidRPr="00FF4FA5" w:rsidRDefault="00A87E49" w:rsidP="00395DF4">
      <w:pPr>
        <w:pStyle w:val="Bodytext"/>
        <w:spacing w:line="276" w:lineRule="auto"/>
      </w:pPr>
      <w:r w:rsidRPr="00FF4FA5">
        <w:t>Предполагают постоянное совершенствование мер и средств защиты информации на основе преемственности организационных и технических решений, кадрового состава, анализа функционирования ИСПДн и ее сист</w:t>
      </w:r>
      <w:r w:rsidRPr="00FF4FA5">
        <w:t>е</w:t>
      </w:r>
      <w:r w:rsidRPr="00FF4FA5">
        <w:t>мы защиты с учетом изменений в методах и средствах перехвата информ</w:t>
      </w:r>
      <w:r w:rsidRPr="00FF4FA5">
        <w:t>а</w:t>
      </w:r>
      <w:r w:rsidRPr="00FF4FA5">
        <w:t>ции, нормативных требований по защите, достигнутого отечественного и з</w:t>
      </w:r>
      <w:r w:rsidRPr="00FF4FA5">
        <w:t>а</w:t>
      </w:r>
      <w:r w:rsidRPr="00FF4FA5">
        <w:t>рубежного опыта в этой области.</w:t>
      </w:r>
    </w:p>
    <w:p w:rsidR="00A87E49" w:rsidRPr="00AD3230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58" w:name="_Toc212958370"/>
      <w:bookmarkStart w:id="59" w:name="_Toc242815424"/>
      <w:bookmarkStart w:id="60" w:name="_Toc246854197"/>
      <w:bookmarkStart w:id="61" w:name="_Toc246854254"/>
      <w:bookmarkStart w:id="62" w:name="_Toc248296915"/>
      <w:r w:rsidRPr="00AD3230">
        <w:t>Персональная ответственность</w:t>
      </w:r>
      <w:bookmarkEnd w:id="58"/>
      <w:bookmarkEnd w:id="59"/>
      <w:bookmarkEnd w:id="60"/>
      <w:bookmarkEnd w:id="61"/>
      <w:bookmarkEnd w:id="62"/>
      <w:r w:rsidRPr="00AD3230">
        <w:t xml:space="preserve"> 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>Предполагает возложение ответственности за обеспечение безопасн</w:t>
      </w:r>
      <w:r w:rsidRPr="00FF4FA5">
        <w:t>о</w:t>
      </w:r>
      <w:r w:rsidRPr="00FF4FA5">
        <w:t>сти ПДн и системы их обработки на каждого сотрудника в пределах его по</w:t>
      </w:r>
      <w:r w:rsidRPr="00FF4FA5">
        <w:t>л</w:t>
      </w:r>
      <w:r w:rsidRPr="00FF4FA5">
        <w:t>номочий. В соответствии с этим принципом распределение прав и обязанн</w:t>
      </w:r>
      <w:r w:rsidRPr="00FF4FA5">
        <w:t>о</w:t>
      </w:r>
      <w:r w:rsidRPr="00FF4FA5">
        <w:t>стей сотрудников строится таким образом, чтобы в случае любого нарушения круг виновников был четко известен или сведен к минимуму.</w:t>
      </w:r>
    </w:p>
    <w:p w:rsidR="00A87E49" w:rsidRPr="00AD3230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63" w:name="_Toc212958371"/>
      <w:bookmarkStart w:id="64" w:name="_Toc242815425"/>
      <w:bookmarkStart w:id="65" w:name="_Toc246854198"/>
      <w:bookmarkStart w:id="66" w:name="_Toc246854255"/>
      <w:bookmarkStart w:id="67" w:name="_Toc248296916"/>
      <w:r w:rsidRPr="00AD3230">
        <w:t>Принцип минимизации полномочий</w:t>
      </w:r>
      <w:bookmarkEnd w:id="63"/>
      <w:bookmarkEnd w:id="64"/>
      <w:bookmarkEnd w:id="65"/>
      <w:bookmarkEnd w:id="66"/>
      <w:bookmarkEnd w:id="67"/>
    </w:p>
    <w:p w:rsidR="00AD3230" w:rsidRDefault="00A87E49" w:rsidP="00395DF4">
      <w:pPr>
        <w:pStyle w:val="Bodytext"/>
        <w:spacing w:line="276" w:lineRule="auto"/>
      </w:pPr>
      <w:r w:rsidRPr="00FF4FA5">
        <w:t>Означает предоставление пользователям минимальных прав доступа в соответствии с производственной необходимостью</w:t>
      </w:r>
      <w:r w:rsidR="00AD3230">
        <w:t xml:space="preserve">, на основе принципа «все, что не разрешено, запрещено». 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>Доступ к ПДн должен предоставляться только в том случае и объеме, если это необходимо сотруднику для выполнения его должностных обяза</w:t>
      </w:r>
      <w:r w:rsidRPr="00FF4FA5">
        <w:t>н</w:t>
      </w:r>
      <w:r w:rsidRPr="00FF4FA5">
        <w:t>ностей.</w:t>
      </w:r>
    </w:p>
    <w:p w:rsidR="00A87E49" w:rsidRPr="00AD3230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68" w:name="_Toc212958372"/>
      <w:bookmarkStart w:id="69" w:name="_Toc242815426"/>
      <w:bookmarkStart w:id="70" w:name="_Toc246854199"/>
      <w:bookmarkStart w:id="71" w:name="_Toc246854256"/>
      <w:bookmarkStart w:id="72" w:name="_Toc248296917"/>
      <w:r w:rsidRPr="00AD3230">
        <w:t>Взаимодействие и сотрудничество</w:t>
      </w:r>
      <w:bookmarkEnd w:id="68"/>
      <w:bookmarkEnd w:id="69"/>
      <w:bookmarkEnd w:id="70"/>
      <w:bookmarkEnd w:id="71"/>
      <w:bookmarkEnd w:id="72"/>
      <w:r w:rsidRPr="00AD3230">
        <w:t xml:space="preserve"> </w:t>
      </w:r>
    </w:p>
    <w:p w:rsidR="00D768AE" w:rsidRDefault="00A87E49" w:rsidP="00395DF4">
      <w:pPr>
        <w:pStyle w:val="Bodytext"/>
        <w:spacing w:line="276" w:lineRule="auto"/>
      </w:pPr>
      <w:r w:rsidRPr="00FF4FA5">
        <w:t>Предполагает создание благоприятной атмосферы в коллективах по</w:t>
      </w:r>
      <w:r w:rsidRPr="00FF4FA5">
        <w:t>д</w:t>
      </w:r>
      <w:r w:rsidRPr="00FF4FA5">
        <w:t xml:space="preserve">разделений, обеспечивающих </w:t>
      </w:r>
      <w:r w:rsidR="00F80443">
        <w:t>функционирование</w:t>
      </w:r>
      <w:r w:rsidRPr="00FF4FA5">
        <w:t xml:space="preserve"> </w:t>
      </w:r>
      <w:r>
        <w:t xml:space="preserve">ИСПДн </w:t>
      </w:r>
      <w:r w:rsidR="000A7131">
        <w:t>О</w:t>
      </w:r>
      <w:r w:rsidR="00A81A6B">
        <w:t>У</w:t>
      </w:r>
      <w:r w:rsidR="00AD3230">
        <w:t xml:space="preserve">, для </w:t>
      </w:r>
      <w:r w:rsidR="00287432">
        <w:t>снижения вероятности возникновения</w:t>
      </w:r>
      <w:r w:rsidR="00AD3230">
        <w:t xml:space="preserve"> негативных действий</w:t>
      </w:r>
      <w:r w:rsidRPr="00FF4FA5">
        <w:t xml:space="preserve"> </w:t>
      </w:r>
      <w:r w:rsidR="00AD3230">
        <w:t>связанны</w:t>
      </w:r>
      <w:r w:rsidR="00D768AE">
        <w:t xml:space="preserve">х с человеческим фактором. 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>В такой обстановке сотрудники должны осознанно соблюдать устано</w:t>
      </w:r>
      <w:r w:rsidRPr="00FF4FA5">
        <w:t>в</w:t>
      </w:r>
      <w:r w:rsidRPr="00FF4FA5">
        <w:t>ленные правила и оказывать содействие в деятельности подразделений защ</w:t>
      </w:r>
      <w:r w:rsidRPr="00FF4FA5">
        <w:t>и</w:t>
      </w:r>
      <w:r w:rsidRPr="00FF4FA5">
        <w:t>ты информации.</w:t>
      </w:r>
    </w:p>
    <w:p w:rsidR="00A87E49" w:rsidRPr="00D768AE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73" w:name="_Toc212958373"/>
      <w:bookmarkStart w:id="74" w:name="_Toc242815427"/>
      <w:bookmarkStart w:id="75" w:name="_Toc246854200"/>
      <w:bookmarkStart w:id="76" w:name="_Toc246854257"/>
      <w:bookmarkStart w:id="77" w:name="_Toc248296918"/>
      <w:r w:rsidRPr="00D768AE">
        <w:lastRenderedPageBreak/>
        <w:t>Гибкость системы защиты ПДн</w:t>
      </w:r>
      <w:bookmarkEnd w:id="73"/>
      <w:bookmarkEnd w:id="74"/>
      <w:bookmarkEnd w:id="75"/>
      <w:bookmarkEnd w:id="76"/>
      <w:bookmarkEnd w:id="77"/>
    </w:p>
    <w:p w:rsidR="00A87E49" w:rsidRPr="00FF4FA5" w:rsidRDefault="00A87E49" w:rsidP="00395DF4">
      <w:pPr>
        <w:pStyle w:val="Bodytext"/>
        <w:spacing w:line="276" w:lineRule="auto"/>
      </w:pPr>
      <w:r w:rsidRPr="00FF4FA5">
        <w:t>Принятые меры и установленные средства защиты, особенно в начал</w:t>
      </w:r>
      <w:r w:rsidRPr="00FF4FA5">
        <w:t>ь</w:t>
      </w:r>
      <w:r w:rsidRPr="00FF4FA5">
        <w:t>ный период их эксплуатации, могут обеспечивать как чрезмерный, так и н</w:t>
      </w:r>
      <w:r w:rsidRPr="00FF4FA5">
        <w:t>е</w:t>
      </w:r>
      <w:r w:rsidRPr="00FF4FA5">
        <w:t>достаточный уровень защиты. Для обеспечения возможности варьирования уровнем защищенности, средства защиты должны обладать определенной гибкостью. Особенно важным это свойство является в тех случаях, когда у</w:t>
      </w:r>
      <w:r w:rsidRPr="00FF4FA5">
        <w:t>с</w:t>
      </w:r>
      <w:r w:rsidRPr="00FF4FA5">
        <w:t xml:space="preserve">тановку средств защиты необходимо осуществлять на работающую систему, не нарушая процесса ее нормального функционирования. </w:t>
      </w:r>
    </w:p>
    <w:p w:rsidR="00A87E49" w:rsidRPr="00D768AE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78" w:name="_Toc212958374"/>
      <w:bookmarkStart w:id="79" w:name="_Toc242815428"/>
      <w:bookmarkStart w:id="80" w:name="_Toc246854201"/>
      <w:bookmarkStart w:id="81" w:name="_Toc246854258"/>
      <w:bookmarkStart w:id="82" w:name="_Toc248296919"/>
      <w:r w:rsidRPr="00D768AE">
        <w:t>Открытость алгоритмов и механизмов защиты</w:t>
      </w:r>
      <w:bookmarkEnd w:id="78"/>
      <w:bookmarkEnd w:id="79"/>
      <w:bookmarkEnd w:id="80"/>
      <w:bookmarkEnd w:id="81"/>
      <w:bookmarkEnd w:id="82"/>
      <w:r w:rsidRPr="00D768AE">
        <w:t xml:space="preserve"> 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>Суть принципа открытости алгоритмов и механизмов защиты состоит в том, что защита не должна обеспечиваться только за счет секретности стру</w:t>
      </w:r>
      <w:r w:rsidRPr="00FF4FA5">
        <w:t>к</w:t>
      </w:r>
      <w:r w:rsidRPr="00FF4FA5">
        <w:t>турной организации и алгоритмов функционирования ее подсистем. Знание алгоритмов работы системы защиты не должно давать возможности ее пр</w:t>
      </w:r>
      <w:r w:rsidRPr="00FF4FA5">
        <w:t>е</w:t>
      </w:r>
      <w:r w:rsidRPr="00FF4FA5">
        <w:t xml:space="preserve">одоления (даже авторам). </w:t>
      </w:r>
      <w:r w:rsidR="00D85D0F">
        <w:t>О</w:t>
      </w:r>
      <w:r w:rsidRPr="00FF4FA5">
        <w:t>днако</w:t>
      </w:r>
      <w:r w:rsidR="00D85D0F">
        <w:t>, это</w:t>
      </w:r>
      <w:r w:rsidRPr="00FF4FA5">
        <w:t xml:space="preserve"> не означает, что информация о ко</w:t>
      </w:r>
      <w:r w:rsidRPr="00FF4FA5">
        <w:t>н</w:t>
      </w:r>
      <w:r w:rsidRPr="00FF4FA5">
        <w:t>кретной системе з</w:t>
      </w:r>
      <w:r w:rsidR="00D85D0F">
        <w:t>ащиты должна быть общедоступна.</w:t>
      </w:r>
    </w:p>
    <w:p w:rsidR="00A87E49" w:rsidRPr="00D768AE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83" w:name="_Toc212958375"/>
      <w:bookmarkStart w:id="84" w:name="_Toc242815429"/>
      <w:bookmarkStart w:id="85" w:name="_Toc246854202"/>
      <w:bookmarkStart w:id="86" w:name="_Toc246854259"/>
      <w:bookmarkStart w:id="87" w:name="_Toc248296920"/>
      <w:r w:rsidRPr="00D768AE">
        <w:t>Простота применения средств защиты</w:t>
      </w:r>
      <w:bookmarkEnd w:id="83"/>
      <w:bookmarkEnd w:id="84"/>
      <w:bookmarkEnd w:id="85"/>
      <w:bookmarkEnd w:id="86"/>
      <w:bookmarkEnd w:id="87"/>
      <w:r w:rsidRPr="00D768AE">
        <w:t xml:space="preserve"> </w:t>
      </w:r>
    </w:p>
    <w:p w:rsidR="00A87E49" w:rsidRDefault="00A87E49" w:rsidP="00395DF4">
      <w:pPr>
        <w:pStyle w:val="Bodytext"/>
        <w:spacing w:line="276" w:lineRule="auto"/>
      </w:pPr>
      <w:r w:rsidRPr="00FF4FA5">
        <w:t>Механизмы защиты должны быть интуитивно понятны и просты в и</w:t>
      </w:r>
      <w:r w:rsidRPr="00FF4FA5">
        <w:t>с</w:t>
      </w:r>
      <w:r w:rsidRPr="00FF4FA5">
        <w:t>пользовании. Применение средств защиты не должно быть связано со знан</w:t>
      </w:r>
      <w:r w:rsidRPr="00FF4FA5">
        <w:t>и</w:t>
      </w:r>
      <w:r w:rsidRPr="00FF4FA5">
        <w:t>ем специальных языков или с выполнением действий, требующих значител</w:t>
      </w:r>
      <w:r w:rsidRPr="00FF4FA5">
        <w:t>ь</w:t>
      </w:r>
      <w:r w:rsidRPr="00FF4FA5">
        <w:t>ных дополнительных трудозатрат при обычной работе зарегистрированных установленным порядком пользователей, а также не должно требовать от пользователя выполнения рутинных малопонятных ему операций (ввод н</w:t>
      </w:r>
      <w:r w:rsidRPr="00FF4FA5">
        <w:t>е</w:t>
      </w:r>
      <w:r w:rsidRPr="00FF4FA5">
        <w:t>скольких па</w:t>
      </w:r>
      <w:r w:rsidR="00D85D0F">
        <w:t>ролей и имен и т.д.).</w:t>
      </w:r>
    </w:p>
    <w:p w:rsidR="00D768AE" w:rsidRPr="00FF4FA5" w:rsidRDefault="00D768AE" w:rsidP="00395DF4">
      <w:pPr>
        <w:pStyle w:val="Bodytext"/>
        <w:spacing w:line="276" w:lineRule="auto"/>
      </w:pPr>
      <w:r>
        <w:t>Должна достигаться автоматизация максимального числа действий пользователей и администраторов ИСПДн.</w:t>
      </w:r>
    </w:p>
    <w:p w:rsidR="00A87E49" w:rsidRPr="00D768AE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88" w:name="_Toc212958376"/>
      <w:bookmarkStart w:id="89" w:name="_Toc242815430"/>
      <w:bookmarkStart w:id="90" w:name="_Toc246854203"/>
      <w:bookmarkStart w:id="91" w:name="_Toc246854260"/>
      <w:bookmarkStart w:id="92" w:name="_Toc248296921"/>
      <w:r w:rsidRPr="00D768AE">
        <w:t>Научная обоснованность и техническая реализуемость</w:t>
      </w:r>
      <w:bookmarkEnd w:id="88"/>
      <w:bookmarkEnd w:id="89"/>
      <w:bookmarkEnd w:id="90"/>
      <w:bookmarkEnd w:id="91"/>
      <w:bookmarkEnd w:id="92"/>
    </w:p>
    <w:p w:rsidR="00A87E49" w:rsidRDefault="00A87E49" w:rsidP="00395DF4">
      <w:pPr>
        <w:pStyle w:val="Bodytext"/>
        <w:spacing w:line="276" w:lineRule="auto"/>
      </w:pPr>
      <w:r w:rsidRPr="00FF4FA5">
        <w:t>Информационные технологии, технические и программные средства, средства и меры защиты информации должны быть реализованы на совр</w:t>
      </w:r>
      <w:r w:rsidRPr="00FF4FA5">
        <w:t>е</w:t>
      </w:r>
      <w:r w:rsidRPr="00FF4FA5">
        <w:t>менном уровне развития науки и техники, научно обоснованы с точки зрения достижения заданного уровня безопасности информации и должны соотве</w:t>
      </w:r>
      <w:r w:rsidRPr="00FF4FA5">
        <w:t>т</w:t>
      </w:r>
      <w:r w:rsidRPr="00FF4FA5">
        <w:t>ствовать установленным нормам и требованиям по безопасности ПДн.</w:t>
      </w:r>
    </w:p>
    <w:p w:rsidR="00D768AE" w:rsidRPr="00FF4FA5" w:rsidRDefault="00D768AE" w:rsidP="00395DF4">
      <w:pPr>
        <w:pStyle w:val="Bodytext"/>
        <w:spacing w:line="276" w:lineRule="auto"/>
      </w:pPr>
      <w:r>
        <w:t>СЗПДн должна быть ориентирована на решения, возможные риски для которых и меры противодействия этим рискам прошли всестороннюю теор</w:t>
      </w:r>
      <w:r>
        <w:t>е</w:t>
      </w:r>
      <w:r>
        <w:t>тическую и практическую проверку.</w:t>
      </w:r>
    </w:p>
    <w:p w:rsidR="00A87E49" w:rsidRPr="00D768AE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93" w:name="_Toc212958377"/>
      <w:bookmarkStart w:id="94" w:name="_Toc242815431"/>
      <w:bookmarkStart w:id="95" w:name="_Toc246854204"/>
      <w:bookmarkStart w:id="96" w:name="_Toc246854261"/>
      <w:bookmarkStart w:id="97" w:name="_Toc248296922"/>
      <w:r w:rsidRPr="00D768AE">
        <w:t>Специализация и профессионализм</w:t>
      </w:r>
      <w:bookmarkEnd w:id="93"/>
      <w:bookmarkEnd w:id="94"/>
      <w:bookmarkEnd w:id="95"/>
      <w:bookmarkEnd w:id="96"/>
      <w:bookmarkEnd w:id="97"/>
    </w:p>
    <w:p w:rsidR="00A87E49" w:rsidRPr="00FF4FA5" w:rsidRDefault="00A87E49" w:rsidP="00395DF4">
      <w:pPr>
        <w:pStyle w:val="Bodytext"/>
        <w:spacing w:line="276" w:lineRule="auto"/>
      </w:pPr>
      <w:r w:rsidRPr="00FF4FA5">
        <w:t>Предполагает привлечение к разработке средств и реализации мер з</w:t>
      </w:r>
      <w:r w:rsidRPr="00FF4FA5">
        <w:t>а</w:t>
      </w:r>
      <w:r w:rsidRPr="00FF4FA5">
        <w:t>щиты информации специализированных организаций, наиболее подгото</w:t>
      </w:r>
      <w:r w:rsidRPr="00FF4FA5">
        <w:t>в</w:t>
      </w:r>
      <w:r w:rsidRPr="00FF4FA5">
        <w:t xml:space="preserve">ленных к конкретному виду деятельности по обеспечению безопасности ПДн, имеющих опыт практической работы и государственную лицензию на право оказания услуг в этой области. Реализация административных мер и </w:t>
      </w:r>
      <w:r w:rsidRPr="00FF4FA5">
        <w:lastRenderedPageBreak/>
        <w:t>эксплуатация средств защиты должна осуществляться профессионально по</w:t>
      </w:r>
      <w:r w:rsidRPr="00FF4FA5">
        <w:t>д</w:t>
      </w:r>
      <w:r w:rsidRPr="00FF4FA5">
        <w:t xml:space="preserve">готовленными специалистами </w:t>
      </w:r>
      <w:r w:rsidR="000A7131">
        <w:t>О</w:t>
      </w:r>
      <w:r w:rsidR="008F0EA2">
        <w:t>У</w:t>
      </w:r>
      <w:r w:rsidRPr="00FF4FA5">
        <w:t>.</w:t>
      </w:r>
    </w:p>
    <w:p w:rsidR="00A87E49" w:rsidRPr="00971D53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98" w:name="_Toc212958378"/>
      <w:bookmarkStart w:id="99" w:name="_Toc242815432"/>
      <w:bookmarkStart w:id="100" w:name="_Toc246854205"/>
      <w:bookmarkStart w:id="101" w:name="_Toc246854262"/>
      <w:bookmarkStart w:id="102" w:name="_Toc248296923"/>
      <w:r w:rsidRPr="00971D53">
        <w:t>Обязательность контроля</w:t>
      </w:r>
      <w:bookmarkEnd w:id="98"/>
      <w:bookmarkEnd w:id="99"/>
      <w:bookmarkEnd w:id="100"/>
      <w:bookmarkEnd w:id="101"/>
      <w:bookmarkEnd w:id="102"/>
    </w:p>
    <w:p w:rsidR="00A87E49" w:rsidRPr="00FF4FA5" w:rsidRDefault="00A87E49" w:rsidP="00395DF4">
      <w:pPr>
        <w:pStyle w:val="Bodytext"/>
        <w:spacing w:line="276" w:lineRule="auto"/>
      </w:pPr>
      <w:r w:rsidRPr="00FF4FA5">
        <w:t>Предполагает обязательность и своевременность выявления и пресеч</w:t>
      </w:r>
      <w:r w:rsidRPr="00FF4FA5">
        <w:t>е</w:t>
      </w:r>
      <w:r w:rsidRPr="00FF4FA5">
        <w:t>ния попыток нарушения установленных правил обеспечения безопасности ПДн на основе используемых систем и средств защиты информации при с</w:t>
      </w:r>
      <w:r w:rsidRPr="00FF4FA5">
        <w:t>о</w:t>
      </w:r>
      <w:r w:rsidRPr="00FF4FA5">
        <w:t>вершенствовании критериев и методов оценки эффективности этих систем и средств.</w:t>
      </w:r>
    </w:p>
    <w:p w:rsidR="00A87E49" w:rsidRDefault="00A87E49" w:rsidP="00395DF4">
      <w:pPr>
        <w:pStyle w:val="Bodytext"/>
        <w:spacing w:line="276" w:lineRule="auto"/>
      </w:pPr>
      <w:r w:rsidRPr="00FF4FA5">
        <w:t>Контроль за деятельностью любого пользователя, каждого средства защиты и в отношении любого объекта защиты должен осуществляться на основе применения средств оперативного контроля и регистрации и должен охватывать как несанкционированные, так и санкционированные действия пользователей.</w:t>
      </w:r>
    </w:p>
    <w:p w:rsidR="00A87E49" w:rsidRPr="00FF4FA5" w:rsidRDefault="00CB139E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103" w:name="_Toc242815433"/>
      <w:bookmarkStart w:id="104" w:name="_Toc248296924"/>
      <w:r w:rsidRPr="00FF4FA5">
        <w:lastRenderedPageBreak/>
        <w:t>Меры, методы и средства обеспечения требуемого уровня защищенности</w:t>
      </w:r>
      <w:bookmarkEnd w:id="103"/>
      <w:bookmarkEnd w:id="104"/>
    </w:p>
    <w:p w:rsidR="00A87E49" w:rsidRPr="00FF4FA5" w:rsidRDefault="00287432" w:rsidP="00395DF4">
      <w:pPr>
        <w:pStyle w:val="Bodytext"/>
        <w:spacing w:line="276" w:lineRule="auto"/>
      </w:pPr>
      <w:r>
        <w:t xml:space="preserve">Обеспечение требуемого уровня защищенности должно достигаться с использованием мер, методов и средств безопасности. </w:t>
      </w:r>
      <w:r w:rsidR="00A87E49" w:rsidRPr="00FF4FA5">
        <w:t xml:space="preserve">Все меры обеспечения </w:t>
      </w:r>
      <w:r w:rsidR="00235781">
        <w:t xml:space="preserve"> </w:t>
      </w:r>
      <w:r w:rsidR="00A87E49" w:rsidRPr="00FF4FA5">
        <w:t xml:space="preserve">безопасности ИСПДн подразделяются на: </w:t>
      </w:r>
    </w:p>
    <w:p w:rsidR="00A87E49" w:rsidRPr="00FF4FA5" w:rsidRDefault="00287432" w:rsidP="00395DF4">
      <w:pPr>
        <w:pStyle w:val="ac"/>
        <w:spacing w:line="276" w:lineRule="auto"/>
      </w:pPr>
      <w:r w:rsidRPr="00FF4FA5">
        <w:t xml:space="preserve">законодательные </w:t>
      </w:r>
      <w:r w:rsidR="00A87E49" w:rsidRPr="00FF4FA5">
        <w:t>(</w:t>
      </w:r>
      <w:r w:rsidRPr="00FF4FA5">
        <w:t>правовые</w:t>
      </w:r>
      <w:r w:rsidR="00A87E49" w:rsidRPr="00FF4FA5">
        <w:t xml:space="preserve">); 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 xml:space="preserve">морально-этические; 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 xml:space="preserve">организационные (административные); 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физические;</w:t>
      </w:r>
    </w:p>
    <w:p w:rsidR="00A87E49" w:rsidRDefault="00A87E49" w:rsidP="00395DF4">
      <w:pPr>
        <w:pStyle w:val="ac"/>
        <w:spacing w:line="276" w:lineRule="auto"/>
      </w:pPr>
      <w:r w:rsidRPr="00FF4FA5">
        <w:t xml:space="preserve">технические (аппаратные и программные). </w:t>
      </w:r>
    </w:p>
    <w:p w:rsidR="00A87E49" w:rsidRPr="00FF4FA5" w:rsidRDefault="00E15419" w:rsidP="00395DF4">
      <w:pPr>
        <w:pStyle w:val="Bodytext"/>
        <w:spacing w:line="276" w:lineRule="auto"/>
      </w:pPr>
      <w:r>
        <w:t xml:space="preserve">Перечень выбранных мер обеспечения безопасности отражается в </w:t>
      </w:r>
      <w:r w:rsidRPr="00794C2A">
        <w:t>Пл</w:t>
      </w:r>
      <w:r w:rsidRPr="00794C2A">
        <w:t>а</w:t>
      </w:r>
      <w:r w:rsidRPr="00794C2A">
        <w:t>не мероприятий по обеспечению защиты персональных данных</w:t>
      </w:r>
      <w:r>
        <w:t>.</w:t>
      </w:r>
    </w:p>
    <w:p w:rsidR="00A87E49" w:rsidRPr="00FF4FA5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105" w:name="7.1.1"/>
      <w:bookmarkStart w:id="106" w:name="_Toc212958381"/>
      <w:bookmarkStart w:id="107" w:name="_Toc248296925"/>
      <w:r w:rsidRPr="00287432">
        <w:t>Законодательные (правовые) меры защиты</w:t>
      </w:r>
      <w:bookmarkEnd w:id="105"/>
      <w:bookmarkEnd w:id="106"/>
      <w:bookmarkEnd w:id="107"/>
    </w:p>
    <w:p w:rsidR="00287432" w:rsidRDefault="00A87E49" w:rsidP="00395DF4">
      <w:pPr>
        <w:pStyle w:val="Bodytext"/>
        <w:spacing w:line="276" w:lineRule="auto"/>
      </w:pPr>
      <w:r w:rsidRPr="00FF4FA5">
        <w:t>К правовым мерам защиты относятся действующие в стране законы, указы и нормативные акты, регламентирующие правила обращения с ПДн, закрепляющие права и обязанности участников информационных отношений в процессе ее обработки и использования, а также устанавливающие ответс</w:t>
      </w:r>
      <w:r w:rsidRPr="00FF4FA5">
        <w:t>т</w:t>
      </w:r>
      <w:r w:rsidRPr="00FF4FA5">
        <w:t>венность за нарушения этих правил, препятствуя тем самым неправомерному использованию ПДн и являющиеся сдерживающим фактором для потенц</w:t>
      </w:r>
      <w:r w:rsidRPr="00FF4FA5">
        <w:t>и</w:t>
      </w:r>
      <w:r w:rsidRPr="00FF4FA5">
        <w:t xml:space="preserve">альных нарушителей. 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>Правовые меры защиты носят в основном упреждающий, профилакт</w:t>
      </w:r>
      <w:r w:rsidRPr="00FF4FA5">
        <w:t>и</w:t>
      </w:r>
      <w:r w:rsidRPr="00FF4FA5">
        <w:t>ческий характер и требуют постоянной разъяснительной работы с пользов</w:t>
      </w:r>
      <w:r w:rsidRPr="00FF4FA5">
        <w:t>а</w:t>
      </w:r>
      <w:r w:rsidRPr="00FF4FA5">
        <w:t>телями и обслуживающим персоналом системы.</w:t>
      </w:r>
    </w:p>
    <w:p w:rsidR="00A87E49" w:rsidRPr="00287432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108" w:name="7.1.2"/>
      <w:bookmarkStart w:id="109" w:name="_Toc212958382"/>
      <w:bookmarkStart w:id="110" w:name="_Toc248296926"/>
      <w:r w:rsidRPr="00287432">
        <w:t>Морально-этические меры защиты</w:t>
      </w:r>
      <w:bookmarkEnd w:id="108"/>
      <w:bookmarkEnd w:id="109"/>
      <w:bookmarkEnd w:id="110"/>
    </w:p>
    <w:p w:rsidR="00287432" w:rsidRDefault="00A87E49" w:rsidP="00395DF4">
      <w:pPr>
        <w:pStyle w:val="Bodytext"/>
        <w:spacing w:line="276" w:lineRule="auto"/>
      </w:pPr>
      <w:r w:rsidRPr="00A0157F">
        <w:t>К морально-этическим мерам относятся нормы поведения, которые традиционно сложились или складываются по мере распространения ЭВМ в стране или обществе. Эти нормы большей частью не являются обязательн</w:t>
      </w:r>
      <w:r w:rsidRPr="00A0157F">
        <w:t>ы</w:t>
      </w:r>
      <w:r w:rsidRPr="00A0157F">
        <w:t>ми, как законодательно утвержденные нормативные акты, однако, их нес</w:t>
      </w:r>
      <w:r w:rsidRPr="00A0157F">
        <w:t>о</w:t>
      </w:r>
      <w:r w:rsidRPr="00A0157F">
        <w:t>блюдение ведет обычно к падению авторитета, престижа человека, группы лиц или организации. Морально-этические нормы бывают как неписаные (например, общепризнанные нормы честности, патриотизма и т.п.), так и п</w:t>
      </w:r>
      <w:r w:rsidRPr="00A0157F">
        <w:t>и</w:t>
      </w:r>
      <w:r w:rsidRPr="00A0157F">
        <w:t>саные, то есть оформленные в некоторый свод (устав) правил или предпис</w:t>
      </w:r>
      <w:r w:rsidRPr="00A0157F">
        <w:t>а</w:t>
      </w:r>
      <w:r w:rsidRPr="00A0157F">
        <w:t xml:space="preserve">ний. </w:t>
      </w:r>
    </w:p>
    <w:p w:rsidR="00A87E49" w:rsidRDefault="00A87E49" w:rsidP="00395DF4">
      <w:pPr>
        <w:pStyle w:val="Bodytext"/>
        <w:spacing w:line="276" w:lineRule="auto"/>
      </w:pPr>
      <w:r w:rsidRPr="00A0157F">
        <w:t>Морально-этические меры защиты являются профилактическими и требуют постоянной работы по созданию здорового морального климата в коллективах подразделений.</w:t>
      </w:r>
      <w:r w:rsidR="00287432">
        <w:t xml:space="preserve"> Морально-этические меры защиты снижают в</w:t>
      </w:r>
      <w:r w:rsidR="00287432">
        <w:t>е</w:t>
      </w:r>
      <w:r w:rsidR="00287432">
        <w:t>роятность возникновения негативных действий</w:t>
      </w:r>
      <w:r w:rsidR="00235781">
        <w:t>,</w:t>
      </w:r>
      <w:r w:rsidR="00287432" w:rsidRPr="00FF4FA5">
        <w:t xml:space="preserve"> </w:t>
      </w:r>
      <w:r w:rsidR="00287432">
        <w:t>связанных с человеческим фактором.</w:t>
      </w:r>
    </w:p>
    <w:p w:rsidR="00A87E49" w:rsidRPr="00FF4FA5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111" w:name="7.1.3"/>
      <w:bookmarkStart w:id="112" w:name="_Toc212958383"/>
      <w:bookmarkStart w:id="113" w:name="_Toc248296927"/>
      <w:r w:rsidRPr="004A6FFA">
        <w:lastRenderedPageBreak/>
        <w:t>Организационные</w:t>
      </w:r>
      <w:r w:rsidR="002C7FE5">
        <w:t xml:space="preserve"> </w:t>
      </w:r>
      <w:r w:rsidRPr="004A6FFA">
        <w:t>(административные) меры защиты</w:t>
      </w:r>
      <w:bookmarkEnd w:id="111"/>
      <w:bookmarkEnd w:id="112"/>
      <w:bookmarkEnd w:id="113"/>
    </w:p>
    <w:p w:rsidR="00A87E49" w:rsidRPr="00FF4FA5" w:rsidRDefault="00A87E49" w:rsidP="00395DF4">
      <w:pPr>
        <w:pStyle w:val="Bodytext"/>
        <w:spacing w:line="276" w:lineRule="auto"/>
      </w:pPr>
      <w:r w:rsidRPr="00FF4FA5">
        <w:t>Организационные (административные) меры защиты - это меры орг</w:t>
      </w:r>
      <w:r w:rsidRPr="00FF4FA5">
        <w:t>а</w:t>
      </w:r>
      <w:r w:rsidRPr="00FF4FA5">
        <w:t>низационного характера, регламентирующие процессы функционирования ИСПДн, использование ресурсов ИСПДн, деятельность обслуживающего персонала, а также порядок взаимодействия пользователей с ИСПДн таким образом, чтобы в наибольшей степени затруднить или исключить возмо</w:t>
      </w:r>
      <w:r w:rsidRPr="00FF4FA5">
        <w:t>ж</w:t>
      </w:r>
      <w:r w:rsidRPr="00FF4FA5">
        <w:t>ность реализации угроз безопасности или снизить размер потерь в случае их реализации.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Главная цель административных мер, предпринимаемых на высшем управленческом уровне – сформировать </w:t>
      </w:r>
      <w:r w:rsidR="004A6FFA" w:rsidRPr="00794C2A">
        <w:t>П</w:t>
      </w:r>
      <w:r w:rsidRPr="00794C2A">
        <w:t xml:space="preserve">олитику </w:t>
      </w:r>
      <w:r w:rsidR="004A6FFA" w:rsidRPr="00794C2A">
        <w:t>информационной</w:t>
      </w:r>
      <w:r w:rsidRPr="00794C2A">
        <w:t xml:space="preserve"> без</w:t>
      </w:r>
      <w:r w:rsidRPr="00794C2A">
        <w:t>о</w:t>
      </w:r>
      <w:r w:rsidRPr="00794C2A">
        <w:t>пасности</w:t>
      </w:r>
      <w:r w:rsidRPr="00E15419">
        <w:t xml:space="preserve"> </w:t>
      </w:r>
      <w:r w:rsidRPr="004A6FFA">
        <w:t>ПДн</w:t>
      </w:r>
      <w:r w:rsidRPr="00FF4FA5">
        <w:t xml:space="preserve"> (отражающую подходы к защите информации) и обеспечить ее выполнение, выделяя необходимые ресурсы и контролируя состояние дел.</w:t>
      </w:r>
    </w:p>
    <w:p w:rsidR="004A6FFA" w:rsidRDefault="004A6FFA" w:rsidP="00395DF4">
      <w:pPr>
        <w:pStyle w:val="Bodytext"/>
        <w:spacing w:line="276" w:lineRule="auto"/>
      </w:pPr>
      <w:r>
        <w:t>Реализация П</w:t>
      </w:r>
      <w:r w:rsidR="00A87E49" w:rsidRPr="00FF4FA5">
        <w:t>олитик</w:t>
      </w:r>
      <w:r>
        <w:t>и</w:t>
      </w:r>
      <w:r w:rsidR="00A87E49" w:rsidRPr="00FF4FA5">
        <w:t xml:space="preserve"> </w:t>
      </w:r>
      <w:r>
        <w:t>информационной</w:t>
      </w:r>
      <w:r w:rsidR="00A87E49" w:rsidRPr="00FF4FA5">
        <w:t xml:space="preserve"> безопасности ПДн в </w:t>
      </w:r>
      <w:r w:rsidR="00A87E49">
        <w:t>ИСПДн</w:t>
      </w:r>
      <w:r w:rsidR="00A87E49" w:rsidRPr="00FF4FA5">
        <w:t xml:space="preserve"> </w:t>
      </w:r>
      <w:r>
        <w:t>состо</w:t>
      </w:r>
      <w:r w:rsidR="00235781">
        <w:t>и</w:t>
      </w:r>
      <w:r>
        <w:t xml:space="preserve">т из мер административного уровня и </w:t>
      </w:r>
      <w:r w:rsidR="00944E37">
        <w:t>организационных (</w:t>
      </w:r>
      <w:r>
        <w:t>процеду</w:t>
      </w:r>
      <w:r>
        <w:t>р</w:t>
      </w:r>
      <w:r>
        <w:t>ных</w:t>
      </w:r>
      <w:r w:rsidR="00944E37">
        <w:t>)</w:t>
      </w:r>
      <w:r>
        <w:t xml:space="preserve"> мер защиты информации</w:t>
      </w:r>
      <w:r w:rsidR="00944E37">
        <w:t>.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К </w:t>
      </w:r>
      <w:r w:rsidR="00944E37">
        <w:t>административному</w:t>
      </w:r>
      <w:r w:rsidRPr="00FF4FA5">
        <w:t xml:space="preserve"> уровню относятся решения руководства, затр</w:t>
      </w:r>
      <w:r w:rsidRPr="00FF4FA5">
        <w:t>а</w:t>
      </w:r>
      <w:r w:rsidRPr="00FF4FA5">
        <w:t xml:space="preserve">гивающие деятельность </w:t>
      </w:r>
      <w:r>
        <w:t>ИСПДн</w:t>
      </w:r>
      <w:r w:rsidRPr="00FF4FA5">
        <w:t xml:space="preserve"> в целом. </w:t>
      </w:r>
      <w:r w:rsidR="00944E37">
        <w:t>Эти решения закрепляются в Пол</w:t>
      </w:r>
      <w:r w:rsidR="00944E37">
        <w:t>и</w:t>
      </w:r>
      <w:r w:rsidR="00944E37">
        <w:t xml:space="preserve">тике информационной безопасности. </w:t>
      </w:r>
      <w:r w:rsidRPr="00FF4FA5">
        <w:t>Примером таких решений могут быть: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принятие решения о формировании или пересмотре комплексной программы обеспечения безопасности ПДн, определение ответственных за ее реализацию;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формулирование целей, постановка задач, определение направлений деятельности в области безопасности ПДн;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 xml:space="preserve">принятие решений по вопросам реализации программы безопасности, которые рассматриваются на уровне </w:t>
      </w:r>
      <w:r w:rsidR="003629DD">
        <w:t>ОУ</w:t>
      </w:r>
      <w:r w:rsidRPr="00FF4FA5">
        <w:t xml:space="preserve"> в целом;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обеспечение нормативной (правовой) базы вопросов безопасности и т.п.</w:t>
      </w:r>
    </w:p>
    <w:p w:rsidR="00944E37" w:rsidRDefault="00A87E49" w:rsidP="00395DF4">
      <w:pPr>
        <w:pStyle w:val="Bodytext"/>
        <w:spacing w:line="276" w:lineRule="auto"/>
      </w:pPr>
      <w:r w:rsidRPr="00FF4FA5">
        <w:t>Политика верхнего уровня должна четко очертить сферу влияния и о</w:t>
      </w:r>
      <w:r w:rsidRPr="00FF4FA5">
        <w:t>г</w:t>
      </w:r>
      <w:r w:rsidRPr="00FF4FA5">
        <w:t>раничения при определении целей безопасности ПДн, определить какими р</w:t>
      </w:r>
      <w:r w:rsidRPr="00FF4FA5">
        <w:t>е</w:t>
      </w:r>
      <w:r w:rsidRPr="00FF4FA5">
        <w:t>сурсами (материальные, персонал) они будут достигнуты и найти разумный компромисс между приемлемым уровнем безопасности и функциональн</w:t>
      </w:r>
      <w:r w:rsidRPr="00FF4FA5">
        <w:t>о</w:t>
      </w:r>
      <w:r w:rsidRPr="00FF4FA5">
        <w:t xml:space="preserve">стью </w:t>
      </w:r>
      <w:r>
        <w:t>ИСПДн</w:t>
      </w:r>
      <w:r w:rsidRPr="00FF4FA5">
        <w:t>.</w:t>
      </w:r>
      <w:r w:rsidR="00235781">
        <w:t xml:space="preserve"> </w:t>
      </w:r>
    </w:p>
    <w:p w:rsidR="00A87E49" w:rsidRPr="00FF4FA5" w:rsidRDefault="00944E37" w:rsidP="00395DF4">
      <w:pPr>
        <w:pStyle w:val="Bodytext"/>
        <w:spacing w:line="276" w:lineRule="auto"/>
      </w:pPr>
      <w:r>
        <w:t>На организационном уровне</w:t>
      </w:r>
      <w:r w:rsidR="00A87E49" w:rsidRPr="00FF4FA5">
        <w:t xml:space="preserve"> определя</w:t>
      </w:r>
      <w:r>
        <w:t>ю</w:t>
      </w:r>
      <w:r w:rsidR="00A87E49" w:rsidRPr="00FF4FA5">
        <w:t>т</w:t>
      </w:r>
      <w:r>
        <w:t>ся</w:t>
      </w:r>
      <w:r w:rsidR="00A87E49" w:rsidRPr="00FF4FA5">
        <w:t xml:space="preserve"> процедуры и правила до</w:t>
      </w:r>
      <w:r w:rsidR="00A87E49" w:rsidRPr="00FF4FA5">
        <w:t>с</w:t>
      </w:r>
      <w:r w:rsidR="00A87E49" w:rsidRPr="00FF4FA5">
        <w:t xml:space="preserve">тижения целей и решения задач </w:t>
      </w:r>
      <w:r>
        <w:t>Политики информационной безопасности</w:t>
      </w:r>
      <w:r w:rsidR="00A87E49" w:rsidRPr="00FF4FA5">
        <w:t xml:space="preserve"> ПДн</w:t>
      </w:r>
      <w:r>
        <w:t>.</w:t>
      </w:r>
      <w:r w:rsidR="00A87E49" w:rsidRPr="00FF4FA5">
        <w:t xml:space="preserve"> </w:t>
      </w:r>
      <w:r>
        <w:t>Э</w:t>
      </w:r>
      <w:r w:rsidR="00A87E49" w:rsidRPr="00FF4FA5">
        <w:t>ти правила</w:t>
      </w:r>
      <w:r>
        <w:t xml:space="preserve"> определяют</w:t>
      </w:r>
      <w:r w:rsidR="00A87E49" w:rsidRPr="00FF4FA5">
        <w:t>: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какова область применения политики безопасности ПДн;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каковы роли и обязанности должностных лиц, отвечающие за пров</w:t>
      </w:r>
      <w:r w:rsidRPr="00FF4FA5">
        <w:t>е</w:t>
      </w:r>
      <w:r w:rsidRPr="00FF4FA5">
        <w:t>дение политики безопасности ПДн</w:t>
      </w:r>
      <w:r w:rsidR="00A03F28">
        <w:t>, а так</w:t>
      </w:r>
      <w:r w:rsidR="00165219">
        <w:t>же их установить ответственность</w:t>
      </w:r>
      <w:r w:rsidRPr="00FF4FA5">
        <w:t>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кто имеет права доступа к ПДн;</w:t>
      </w:r>
    </w:p>
    <w:p w:rsidR="00A87E49" w:rsidRDefault="00944E37" w:rsidP="00395DF4">
      <w:pPr>
        <w:pStyle w:val="ac"/>
        <w:spacing w:line="276" w:lineRule="auto"/>
      </w:pPr>
      <w:r>
        <w:t>какими мерами и средствами обеспечивается защита ПДн;</w:t>
      </w:r>
    </w:p>
    <w:p w:rsidR="00165219" w:rsidRPr="00FF4FA5" w:rsidRDefault="00944E37" w:rsidP="00395DF4">
      <w:pPr>
        <w:pStyle w:val="ac"/>
        <w:spacing w:line="276" w:lineRule="auto"/>
      </w:pPr>
      <w:r>
        <w:lastRenderedPageBreak/>
        <w:t xml:space="preserve">какими мерами и средствами обеспечивается контроль </w:t>
      </w:r>
      <w:r w:rsidR="00165219">
        <w:t>за соблюден</w:t>
      </w:r>
      <w:r w:rsidR="00165219">
        <w:t>и</w:t>
      </w:r>
      <w:r w:rsidR="00165219">
        <w:t>ем введенного режима безопасности.</w:t>
      </w:r>
    </w:p>
    <w:p w:rsidR="00A87E49" w:rsidRPr="00FF4FA5" w:rsidRDefault="00B754F2" w:rsidP="00395DF4">
      <w:pPr>
        <w:pStyle w:val="Bodytext"/>
        <w:spacing w:line="276" w:lineRule="auto"/>
      </w:pPr>
      <w:r>
        <w:t>Организационные меры</w:t>
      </w:r>
      <w:r w:rsidR="00A87E49" w:rsidRPr="00FF4FA5">
        <w:t xml:space="preserve"> должн</w:t>
      </w:r>
      <w:r>
        <w:t>ы</w:t>
      </w:r>
      <w:r w:rsidR="00A87E49" w:rsidRPr="00FF4FA5">
        <w:t>: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предусматривать регламент информационных отношений, искл</w:t>
      </w:r>
      <w:r w:rsidRPr="00FF4FA5">
        <w:t>ю</w:t>
      </w:r>
      <w:r w:rsidRPr="00FF4FA5">
        <w:t xml:space="preserve">чающих возможность несанкционированных действий в отношении </w:t>
      </w:r>
      <w:r w:rsidR="00B754F2">
        <w:t>объектов защиты</w:t>
      </w:r>
      <w:r w:rsidRPr="00FF4FA5">
        <w:t>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определять коалиционные и иерархические принципы и методы ра</w:t>
      </w:r>
      <w:r w:rsidRPr="00FF4FA5">
        <w:t>з</w:t>
      </w:r>
      <w:r w:rsidRPr="00FF4FA5">
        <w:t xml:space="preserve">граничения доступа к ПДн; </w:t>
      </w:r>
    </w:p>
    <w:p w:rsidR="00B754F2" w:rsidRDefault="00B754F2" w:rsidP="00395DF4">
      <w:pPr>
        <w:pStyle w:val="ac"/>
        <w:spacing w:line="276" w:lineRule="auto"/>
      </w:pPr>
      <w:r>
        <w:t>определять</w:t>
      </w:r>
      <w:r w:rsidR="00A87E49" w:rsidRPr="00FF4FA5">
        <w:t xml:space="preserve"> </w:t>
      </w:r>
      <w:r>
        <w:t xml:space="preserve">порядок работы с </w:t>
      </w:r>
      <w:r w:rsidR="00A87E49" w:rsidRPr="00FF4FA5">
        <w:t>программно-математически</w:t>
      </w:r>
      <w:r>
        <w:t>ми</w:t>
      </w:r>
      <w:r w:rsidR="00A87E49" w:rsidRPr="00FF4FA5">
        <w:t xml:space="preserve"> и техн</w:t>
      </w:r>
      <w:r w:rsidR="00A87E49" w:rsidRPr="00FF4FA5">
        <w:t>и</w:t>
      </w:r>
      <w:r w:rsidR="00A87E49" w:rsidRPr="00FF4FA5">
        <w:t>чески</w:t>
      </w:r>
      <w:r>
        <w:t>ми</w:t>
      </w:r>
      <w:r w:rsidR="00A87E49" w:rsidRPr="00FF4FA5">
        <w:t xml:space="preserve"> (аппаратны</w:t>
      </w:r>
      <w:r w:rsidR="00235781">
        <w:t>ми</w:t>
      </w:r>
      <w:r w:rsidR="00A87E49" w:rsidRPr="00FF4FA5">
        <w:t>) средства</w:t>
      </w:r>
      <w:r>
        <w:t>ми защиты и криптозащиты</w:t>
      </w:r>
      <w:r w:rsidRPr="00B754F2">
        <w:t xml:space="preserve"> </w:t>
      </w:r>
      <w:r w:rsidRPr="00FF4FA5">
        <w:t>и других з</w:t>
      </w:r>
      <w:r w:rsidRPr="00FF4FA5">
        <w:t>а</w:t>
      </w:r>
      <w:r w:rsidRPr="00FF4FA5">
        <w:t>щитных механизмов</w:t>
      </w:r>
      <w:r>
        <w:t>;</w:t>
      </w:r>
    </w:p>
    <w:p w:rsidR="00944E37" w:rsidRDefault="00B754F2" w:rsidP="00395DF4">
      <w:pPr>
        <w:pStyle w:val="ac"/>
        <w:spacing w:line="276" w:lineRule="auto"/>
      </w:pPr>
      <w:r>
        <w:t>организовать меры противодействия НСД пользователями на этапах</w:t>
      </w:r>
      <w:r w:rsidR="00A87E49" w:rsidRPr="00FF4FA5">
        <w:t xml:space="preserve"> аутентификации, авторизации, идентификации, обеспечивающих гарантии реализации прав и ответственности субъектов информационных от</w:t>
      </w:r>
      <w:r w:rsidR="007B7F15">
        <w:t>ношений.</w:t>
      </w:r>
    </w:p>
    <w:p w:rsidR="00A87E49" w:rsidRPr="00FF4FA5" w:rsidRDefault="00235781" w:rsidP="00395DF4">
      <w:pPr>
        <w:pStyle w:val="Bodytext"/>
        <w:spacing w:line="276" w:lineRule="auto"/>
      </w:pPr>
      <w:r>
        <w:t>О</w:t>
      </w:r>
      <w:r w:rsidR="00B754F2">
        <w:t>рганизационные меры</w:t>
      </w:r>
      <w:r w:rsidR="00A87E49" w:rsidRPr="00FF4FA5">
        <w:t xml:space="preserve"> должны </w:t>
      </w:r>
      <w:r w:rsidR="00B754F2">
        <w:t>состоять из</w:t>
      </w:r>
      <w:r w:rsidR="00A87E49" w:rsidRPr="00FF4FA5">
        <w:t>:</w:t>
      </w:r>
    </w:p>
    <w:p w:rsidR="00A87E49" w:rsidRPr="00FF4FA5" w:rsidRDefault="00A03F28" w:rsidP="00395DF4">
      <w:pPr>
        <w:pStyle w:val="ac"/>
        <w:spacing w:line="276" w:lineRule="auto"/>
      </w:pPr>
      <w:r>
        <w:t>П</w:t>
      </w:r>
      <w:r w:rsidR="00B754F2" w:rsidRPr="00E15419">
        <w:t>оряд</w:t>
      </w:r>
      <w:r>
        <w:t>ка</w:t>
      </w:r>
      <w:r w:rsidR="00A87E49" w:rsidRPr="00E15419">
        <w:t xml:space="preserve"> допуска сотрудников к использованию ресурсов ИСПДн </w:t>
      </w:r>
      <w:r w:rsidR="00CB4A66">
        <w:t>О</w:t>
      </w:r>
      <w:r w:rsidR="003629DD">
        <w:t>У</w:t>
      </w:r>
      <w:r w:rsidR="007B7F15">
        <w:t xml:space="preserve"> (Разрешительная система доступа к ПДн)</w:t>
      </w:r>
      <w:r w:rsidR="00A87E49" w:rsidRPr="00FF4FA5">
        <w:t>;</w:t>
      </w:r>
    </w:p>
    <w:p w:rsidR="00B754F2" w:rsidRPr="00E15419" w:rsidRDefault="00A03F28" w:rsidP="00395DF4">
      <w:pPr>
        <w:pStyle w:val="ac"/>
        <w:spacing w:line="276" w:lineRule="auto"/>
      </w:pPr>
      <w:r>
        <w:t>И</w:t>
      </w:r>
      <w:r w:rsidR="00B754F2" w:rsidRPr="00E15419">
        <w:t>нструкций пользователей ИСПДн (</w:t>
      </w:r>
      <w:r w:rsidR="00E15419" w:rsidRPr="00794C2A">
        <w:t>администратора ИСПДн</w:t>
      </w:r>
      <w:r w:rsidR="00E15419">
        <w:t xml:space="preserve">, </w:t>
      </w:r>
      <w:r w:rsidR="00E15419" w:rsidRPr="00794C2A">
        <w:t>адм</w:t>
      </w:r>
      <w:r w:rsidR="00E15419" w:rsidRPr="00794C2A">
        <w:t>и</w:t>
      </w:r>
      <w:r w:rsidR="00E15419" w:rsidRPr="00794C2A">
        <w:t>нистратора безопасности</w:t>
      </w:r>
      <w:r w:rsidR="00E15419">
        <w:t xml:space="preserve">, </w:t>
      </w:r>
      <w:r w:rsidR="00E15419" w:rsidRPr="00794C2A">
        <w:t>оператора ИСПДн</w:t>
      </w:r>
      <w:r w:rsidR="00B754F2" w:rsidRPr="00E15419">
        <w:t>);</w:t>
      </w:r>
    </w:p>
    <w:p w:rsidR="004A6FFA" w:rsidRPr="007B7F15" w:rsidRDefault="00A03F28" w:rsidP="00395DF4">
      <w:pPr>
        <w:pStyle w:val="ac"/>
        <w:spacing w:line="276" w:lineRule="auto"/>
      </w:pPr>
      <w:r>
        <w:t>И</w:t>
      </w:r>
      <w:r w:rsidR="00B754F2" w:rsidRPr="00794C2A">
        <w:t>нструкци</w:t>
      </w:r>
      <w:r>
        <w:t>и</w:t>
      </w:r>
      <w:r w:rsidR="00B754F2" w:rsidRPr="00794C2A">
        <w:t xml:space="preserve"> пользователя при возникновении внештатных ситуаций</w:t>
      </w:r>
      <w:r w:rsidR="00B754F2" w:rsidRPr="00E15419">
        <w:t>.</w:t>
      </w:r>
      <w:r w:rsidR="00A87E49" w:rsidRPr="00E15419">
        <w:t xml:space="preserve"> </w:t>
      </w:r>
      <w:bookmarkStart w:id="114" w:name="7.2"/>
      <w:bookmarkStart w:id="115" w:name="_Toc212958384"/>
    </w:p>
    <w:p w:rsidR="00A87E49" w:rsidRPr="00B754F2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116" w:name="_Toc248296928"/>
      <w:r w:rsidRPr="00B754F2">
        <w:t>Физические меры защиты</w:t>
      </w:r>
      <w:bookmarkEnd w:id="114"/>
      <w:bookmarkEnd w:id="115"/>
      <w:bookmarkEnd w:id="116"/>
    </w:p>
    <w:p w:rsidR="00A87E49" w:rsidRPr="00FF4FA5" w:rsidRDefault="00A87E49" w:rsidP="00395DF4">
      <w:pPr>
        <w:pStyle w:val="Bodytext"/>
        <w:spacing w:line="276" w:lineRule="auto"/>
      </w:pPr>
      <w:r w:rsidRPr="00FF4FA5">
        <w:t>Физические меры защиты основаны на применении разного рода мех</w:t>
      </w:r>
      <w:r w:rsidRPr="00FF4FA5">
        <w:t>а</w:t>
      </w:r>
      <w:r w:rsidRPr="00FF4FA5">
        <w:t>нических, электро- или электронно-механических устройств и сооружений, специально предназначенных для создания физических препятствий на во</w:t>
      </w:r>
      <w:r w:rsidRPr="00FF4FA5">
        <w:t>з</w:t>
      </w:r>
      <w:r w:rsidRPr="00FF4FA5">
        <w:t>можных путях проникновения и доступа потенциальных нарушителей к ко</w:t>
      </w:r>
      <w:r w:rsidRPr="00FF4FA5">
        <w:t>м</w:t>
      </w:r>
      <w:r w:rsidRPr="00FF4FA5">
        <w:t xml:space="preserve">понентам системы и защищаемой информации, а также технических средств визуального наблюдения, связи и охранной сигнализации. </w:t>
      </w:r>
    </w:p>
    <w:p w:rsidR="00A87E49" w:rsidRDefault="00A87E49" w:rsidP="00395DF4">
      <w:pPr>
        <w:pStyle w:val="Bodytext"/>
        <w:spacing w:line="276" w:lineRule="auto"/>
      </w:pPr>
      <w:r w:rsidRPr="00FF4FA5">
        <w:t>Физическая защита зданий, помещений, объектов и средств информ</w:t>
      </w:r>
      <w:r w:rsidRPr="00FF4FA5">
        <w:t>а</w:t>
      </w:r>
      <w:r w:rsidRPr="00FF4FA5">
        <w:t>тизации должна осуществляться путем установления соответствующих п</w:t>
      </w:r>
      <w:r w:rsidRPr="00FF4FA5">
        <w:t>о</w:t>
      </w:r>
      <w:r w:rsidRPr="00FF4FA5">
        <w:t>стов охраны, с помощью технических средств охраны или любыми другими способами, предотвращающими или существенно затрудняющими прони</w:t>
      </w:r>
      <w:r w:rsidRPr="00FF4FA5">
        <w:t>к</w:t>
      </w:r>
      <w:r w:rsidRPr="00FF4FA5">
        <w:t>новение в здание, помещения посторонних лиц, хищение информационных носителей, самих средств информатизации, исключающими нахождение внутри контролируемой (охраняемой) зоны технических средств разведки.</w:t>
      </w:r>
    </w:p>
    <w:p w:rsidR="00A87E49" w:rsidRPr="00AE326A" w:rsidRDefault="00A87E49" w:rsidP="00395DF4">
      <w:pPr>
        <w:pStyle w:val="23"/>
        <w:numPr>
          <w:ilvl w:val="1"/>
          <w:numId w:val="50"/>
        </w:numPr>
        <w:spacing w:before="0" w:after="0" w:line="276" w:lineRule="auto"/>
        <w:ind w:left="709"/>
      </w:pPr>
      <w:bookmarkStart w:id="117" w:name="7.3"/>
      <w:bookmarkStart w:id="118" w:name="_Toc212958385"/>
      <w:bookmarkStart w:id="119" w:name="_Toc248296929"/>
      <w:r w:rsidRPr="00AE326A">
        <w:t>Аппаратно-программные средства защиты</w:t>
      </w:r>
      <w:bookmarkEnd w:id="117"/>
      <w:r w:rsidRPr="00AE326A">
        <w:t xml:space="preserve"> ПДн</w:t>
      </w:r>
      <w:bookmarkEnd w:id="118"/>
      <w:bookmarkEnd w:id="119"/>
    </w:p>
    <w:p w:rsidR="00A87E49" w:rsidRPr="00FF4FA5" w:rsidRDefault="00A87E49" w:rsidP="00395DF4">
      <w:pPr>
        <w:pStyle w:val="Bodytext"/>
        <w:spacing w:line="276" w:lineRule="auto"/>
      </w:pPr>
      <w:r w:rsidRPr="00FF4FA5">
        <w:t>Технические (аппаратно-программные) меры защиты основаны на и</w:t>
      </w:r>
      <w:r w:rsidRPr="00FF4FA5">
        <w:t>с</w:t>
      </w:r>
      <w:r w:rsidRPr="00FF4FA5">
        <w:t xml:space="preserve">пользовании различных электронных устройств и специальных программ, входящих в состав </w:t>
      </w:r>
      <w:r>
        <w:t>ИСПДн</w:t>
      </w:r>
      <w:r w:rsidRPr="00FF4FA5">
        <w:t xml:space="preserve"> и выполняющих (самостоятельно или в комплексе с другими средствами) функции защиты (идентификацию и аутентификацию </w:t>
      </w:r>
      <w:r w:rsidRPr="00FF4FA5">
        <w:lastRenderedPageBreak/>
        <w:t>пользователей, разграничение доступа к ресурсам, регистрацию событий, криптографическое закрытие информации и т.д.).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С учетом всех требований и принципов обеспечения безопасности ПДн в </w:t>
      </w:r>
      <w:r>
        <w:t>ИСПДн</w:t>
      </w:r>
      <w:r w:rsidRPr="00FF4FA5">
        <w:t xml:space="preserve"> по всем направлениям защиты в состав системы защиты должны быть включены следующие средства:</w:t>
      </w:r>
    </w:p>
    <w:p w:rsidR="00A87E49" w:rsidRPr="00FF4FA5" w:rsidRDefault="00A87E49" w:rsidP="00395DF4">
      <w:pPr>
        <w:pStyle w:val="ac"/>
        <w:spacing w:line="276" w:lineRule="auto"/>
        <w:rPr>
          <w:b/>
        </w:rPr>
      </w:pPr>
      <w:r w:rsidRPr="00FF4FA5">
        <w:t>средства идентификации (опознавания) и аутентификации (подтве</w:t>
      </w:r>
      <w:r w:rsidRPr="00FF4FA5">
        <w:t>р</w:t>
      </w:r>
      <w:r w:rsidRPr="00FF4FA5">
        <w:t xml:space="preserve">ждения подлинности) пользователей </w:t>
      </w:r>
      <w:r>
        <w:t>ИСПДн</w:t>
      </w:r>
      <w:r w:rsidRPr="00FF4FA5">
        <w:t>;</w:t>
      </w:r>
      <w:bookmarkStart w:id="120" w:name="7.3.2"/>
      <w:bookmarkStart w:id="121" w:name="_Toc212958387"/>
    </w:p>
    <w:p w:rsidR="00A87E49" w:rsidRPr="00FF4FA5" w:rsidRDefault="00A87E49" w:rsidP="00395DF4">
      <w:pPr>
        <w:pStyle w:val="ac"/>
        <w:spacing w:line="276" w:lineRule="auto"/>
      </w:pPr>
      <w:r w:rsidRPr="00FF4FA5">
        <w:t xml:space="preserve">средства разграничения доступа зарегистрированных пользователей системы к ресурсам </w:t>
      </w:r>
      <w:bookmarkEnd w:id="120"/>
      <w:r>
        <w:t xml:space="preserve">ИСПДн </w:t>
      </w:r>
      <w:bookmarkEnd w:id="121"/>
      <w:r w:rsidR="003629DD">
        <w:t>ОУ</w:t>
      </w:r>
      <w:r w:rsidRPr="00FF4FA5">
        <w:t>;</w:t>
      </w:r>
      <w:bookmarkStart w:id="122" w:name="7.3.3"/>
      <w:bookmarkStart w:id="123" w:name="_Toc212958388"/>
    </w:p>
    <w:p w:rsidR="00A87E49" w:rsidRPr="00FF4FA5" w:rsidRDefault="00A87E49" w:rsidP="00395DF4">
      <w:pPr>
        <w:pStyle w:val="ac"/>
        <w:spacing w:line="276" w:lineRule="auto"/>
        <w:rPr>
          <w:b/>
        </w:rPr>
      </w:pPr>
      <w:r w:rsidRPr="00FF4FA5">
        <w:t>средства обеспечения и контроля целостности программных и и</w:t>
      </w:r>
      <w:r w:rsidRPr="00FF4FA5">
        <w:t>н</w:t>
      </w:r>
      <w:r w:rsidRPr="00FF4FA5">
        <w:t>формационных ресурсов</w:t>
      </w:r>
      <w:bookmarkEnd w:id="122"/>
      <w:bookmarkEnd w:id="123"/>
      <w:r w:rsidRPr="00FF4FA5">
        <w:t>;</w:t>
      </w:r>
      <w:bookmarkStart w:id="124" w:name="7.3.4"/>
      <w:bookmarkStart w:id="125" w:name="_Toc212958389"/>
    </w:p>
    <w:p w:rsidR="00A87E49" w:rsidRPr="00FF4FA5" w:rsidRDefault="00A87E49" w:rsidP="00395DF4">
      <w:pPr>
        <w:pStyle w:val="ac"/>
        <w:spacing w:line="276" w:lineRule="auto"/>
      </w:pPr>
      <w:r w:rsidRPr="00FF4FA5">
        <w:t>средства оперативного контроля и регистрации событий безопасн</w:t>
      </w:r>
      <w:r w:rsidRPr="00FF4FA5">
        <w:t>о</w:t>
      </w:r>
      <w:r w:rsidRPr="00FF4FA5">
        <w:t>сти</w:t>
      </w:r>
      <w:bookmarkEnd w:id="124"/>
      <w:bookmarkEnd w:id="125"/>
      <w:r w:rsidRPr="00FF4FA5">
        <w:t>;</w:t>
      </w:r>
      <w:bookmarkStart w:id="126" w:name="7.3.5"/>
      <w:bookmarkStart w:id="127" w:name="_Toc212958390"/>
    </w:p>
    <w:p w:rsidR="00A87E49" w:rsidRPr="00FF4FA5" w:rsidRDefault="00A87E49" w:rsidP="00395DF4">
      <w:pPr>
        <w:pStyle w:val="ac"/>
        <w:spacing w:line="276" w:lineRule="auto"/>
      </w:pPr>
      <w:r w:rsidRPr="00FF4FA5">
        <w:t xml:space="preserve">криптографические средства защиты </w:t>
      </w:r>
      <w:bookmarkEnd w:id="126"/>
      <w:r w:rsidRPr="00FF4FA5">
        <w:t>ПДн</w:t>
      </w:r>
      <w:bookmarkEnd w:id="127"/>
      <w:r w:rsidR="003A03E7">
        <w:t>.</w:t>
      </w:r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Успешное применение технических средств защиты </w:t>
      </w:r>
      <w:r w:rsidR="003A03E7">
        <w:t xml:space="preserve">на основании принципов </w:t>
      </w:r>
      <w:r w:rsidR="003A03E7" w:rsidRPr="00033FA0">
        <w:t>(раздел 5)</w:t>
      </w:r>
      <w:r w:rsidR="003A03E7">
        <w:t xml:space="preserve"> </w:t>
      </w:r>
      <w:r w:rsidRPr="00FF4FA5">
        <w:t>предполагает, что выполнение перечисленных ниже требований обеспечено организационными</w:t>
      </w:r>
      <w:r w:rsidR="003A03E7">
        <w:t xml:space="preserve"> (административными)</w:t>
      </w:r>
      <w:r w:rsidRPr="00FF4FA5">
        <w:t xml:space="preserve"> мерами и используемыми физическими средствами защиты:</w:t>
      </w:r>
    </w:p>
    <w:p w:rsidR="00A87E49" w:rsidRPr="00FF4FA5" w:rsidRDefault="003A03E7" w:rsidP="00395DF4">
      <w:pPr>
        <w:pStyle w:val="ac"/>
        <w:spacing w:line="276" w:lineRule="auto"/>
      </w:pPr>
      <w:r w:rsidRPr="00FF4FA5">
        <w:t xml:space="preserve">обеспечена </w:t>
      </w:r>
      <w:r w:rsidR="00A87E49" w:rsidRPr="00FF4FA5">
        <w:t xml:space="preserve">физическая целостность всех компонент </w:t>
      </w:r>
      <w:r w:rsidR="00A87E49">
        <w:t>ИСПДн</w:t>
      </w:r>
      <w:r w:rsidR="00A87E49" w:rsidRPr="00FF4FA5">
        <w:t xml:space="preserve">; 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каждый сотрудник (пользователь ИСПДн) или группа пользователей  имеет уникальное системное имя и минимально необходимые для выполн</w:t>
      </w:r>
      <w:r w:rsidRPr="00FF4FA5">
        <w:t>е</w:t>
      </w:r>
      <w:r w:rsidRPr="00FF4FA5">
        <w:t>ния им своих функциональных обязанностей полномочия по доступу к р</w:t>
      </w:r>
      <w:r w:rsidRPr="00FF4FA5">
        <w:t>е</w:t>
      </w:r>
      <w:r w:rsidRPr="00FF4FA5">
        <w:t xml:space="preserve">сурсам системы; 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 xml:space="preserve">в </w:t>
      </w:r>
      <w:r>
        <w:t xml:space="preserve">ИСПДн </w:t>
      </w:r>
      <w:r w:rsidR="00CB4A66">
        <w:t>О</w:t>
      </w:r>
      <w:r w:rsidR="003629DD">
        <w:t>У</w:t>
      </w:r>
      <w:r w:rsidRPr="00FF4FA5">
        <w:t xml:space="preserve"> </w:t>
      </w:r>
      <w:r w:rsidR="003A03E7">
        <w:t>р</w:t>
      </w:r>
      <w:r w:rsidRPr="00FF4FA5">
        <w:t>азработка и отладка программ осуществляется за пр</w:t>
      </w:r>
      <w:r w:rsidRPr="00FF4FA5">
        <w:t>е</w:t>
      </w:r>
      <w:r w:rsidRPr="00FF4FA5">
        <w:t>делами ИСПДн</w:t>
      </w:r>
      <w:r w:rsidR="003A03E7">
        <w:t>, на испытательных стендах</w:t>
      </w:r>
      <w:r w:rsidRPr="00FF4FA5">
        <w:t xml:space="preserve">; 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все изменения конфигурации технических и программных средств ИСПДн производятся строго установленным порядком</w:t>
      </w:r>
      <w:r w:rsidR="003A03E7">
        <w:t xml:space="preserve"> (регистрируются и контролируются)</w:t>
      </w:r>
      <w:r w:rsidRPr="00FF4FA5">
        <w:t xml:space="preserve"> только на основании распоряжений руководства </w:t>
      </w:r>
      <w:r w:rsidR="00CB4A66">
        <w:t>О</w:t>
      </w:r>
      <w:r w:rsidR="003629DD">
        <w:t>У</w:t>
      </w:r>
      <w:r w:rsidRPr="00FF4FA5">
        <w:t xml:space="preserve">; 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сетевое оборудование (концентраторы, коммутаторы и т.п.) распол</w:t>
      </w:r>
      <w:r w:rsidRPr="00FF4FA5">
        <w:t>а</w:t>
      </w:r>
      <w:r w:rsidRPr="00FF4FA5">
        <w:t>гается в местах, недоступны</w:t>
      </w:r>
      <w:r>
        <w:t>х для посторонних (специальных</w:t>
      </w:r>
      <w:r w:rsidRPr="00FF4FA5">
        <w:t xml:space="preserve"> помещения</w:t>
      </w:r>
      <w:r>
        <w:t>х</w:t>
      </w:r>
      <w:r w:rsidRPr="00FF4FA5">
        <w:t xml:space="preserve">, шкафах, и т.п.). </w:t>
      </w:r>
    </w:p>
    <w:p w:rsidR="003A03E7" w:rsidRDefault="00A87E49" w:rsidP="00395DF4">
      <w:pPr>
        <w:pStyle w:val="ac"/>
        <w:spacing w:line="276" w:lineRule="auto"/>
      </w:pPr>
      <w:r w:rsidRPr="00FF4FA5">
        <w:t xml:space="preserve">специалистами </w:t>
      </w:r>
      <w:r w:rsidR="00CB4A66">
        <w:t>О</w:t>
      </w:r>
      <w:r w:rsidR="003629DD">
        <w:t>У</w:t>
      </w:r>
      <w:r w:rsidRPr="00FF4FA5">
        <w:t xml:space="preserve"> осуществляется непрерывное управление и адм</w:t>
      </w:r>
      <w:r w:rsidRPr="00FF4FA5">
        <w:t>и</w:t>
      </w:r>
      <w:r w:rsidRPr="00FF4FA5">
        <w:t xml:space="preserve">нистративная поддержка функционирования средств защиты. </w:t>
      </w:r>
      <w:bookmarkStart w:id="128" w:name="7.7"/>
      <w:bookmarkStart w:id="129" w:name="_Toc212958393"/>
      <w:bookmarkStart w:id="130" w:name="_Toc242815437"/>
    </w:p>
    <w:p w:rsidR="003A03E7" w:rsidRPr="00FF4FA5" w:rsidRDefault="003A03E7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131" w:name="_Toc248296930"/>
      <w:bookmarkEnd w:id="128"/>
      <w:bookmarkEnd w:id="129"/>
      <w:bookmarkEnd w:id="130"/>
      <w:r w:rsidRPr="00FF4FA5">
        <w:lastRenderedPageBreak/>
        <w:t xml:space="preserve">Контроль эффективности системы защиты </w:t>
      </w:r>
      <w:r>
        <w:t xml:space="preserve">ИСПДн </w:t>
      </w:r>
      <w:bookmarkEnd w:id="131"/>
      <w:r w:rsidR="00CB4A66">
        <w:t>О</w:t>
      </w:r>
      <w:r w:rsidR="003629DD">
        <w:t>У</w:t>
      </w:r>
    </w:p>
    <w:p w:rsidR="003A03E7" w:rsidRDefault="003A03E7" w:rsidP="00395DF4">
      <w:pPr>
        <w:pStyle w:val="Bodytext"/>
        <w:spacing w:line="276" w:lineRule="auto"/>
      </w:pPr>
      <w:r w:rsidRPr="00FF4FA5">
        <w:t xml:space="preserve">Контроль эффективности </w:t>
      </w:r>
      <w:r>
        <w:t xml:space="preserve">СЗПДн должен </w:t>
      </w:r>
      <w:r w:rsidRPr="00FF4FA5">
        <w:t>осуществляет</w:t>
      </w:r>
      <w:r>
        <w:t>ся</w:t>
      </w:r>
      <w:r w:rsidRPr="00FF4FA5">
        <w:t xml:space="preserve"> </w:t>
      </w:r>
      <w:r>
        <w:t>на  период</w:t>
      </w:r>
      <w:r>
        <w:t>и</w:t>
      </w:r>
      <w:r>
        <w:t xml:space="preserve">ческой основе. Целью контроля эффективности является </w:t>
      </w:r>
      <w:r w:rsidRPr="00FF4FA5">
        <w:t>своевременно</w:t>
      </w:r>
      <w:r>
        <w:t>е</w:t>
      </w:r>
      <w:r w:rsidRPr="00FF4FA5">
        <w:t xml:space="preserve"> в</w:t>
      </w:r>
      <w:r w:rsidRPr="00FF4FA5">
        <w:t>ы</w:t>
      </w:r>
      <w:r w:rsidRPr="00FF4FA5">
        <w:t>явле</w:t>
      </w:r>
      <w:r>
        <w:t>ние ненадлежащих режимов работы СЗПДн (отключение средств защ</w:t>
      </w:r>
      <w:r>
        <w:t>и</w:t>
      </w:r>
      <w:r>
        <w:t xml:space="preserve">ты, нарушение режимов защиты, несанкционированное изменение режима защиты и т.п.), прогнозирование </w:t>
      </w:r>
      <w:r w:rsidR="008A5E15">
        <w:t xml:space="preserve">атак </w:t>
      </w:r>
      <w:r>
        <w:t>и превентивное ре</w:t>
      </w:r>
      <w:r w:rsidR="0078429B">
        <w:t>агирование на новые угрозы безопасности ПДн.</w:t>
      </w:r>
    </w:p>
    <w:p w:rsidR="003A03E7" w:rsidRPr="00FF4FA5" w:rsidRDefault="003A03E7" w:rsidP="00395DF4">
      <w:pPr>
        <w:pStyle w:val="Bodytext"/>
        <w:spacing w:line="276" w:lineRule="auto"/>
      </w:pPr>
      <w:r w:rsidRPr="00FF4FA5">
        <w:t xml:space="preserve">Контроль может проводиться как администраторами безопасности </w:t>
      </w:r>
      <w:r>
        <w:t>ИСПДн</w:t>
      </w:r>
      <w:r w:rsidRPr="00FF4FA5">
        <w:t xml:space="preserve"> (оперативный контроль в процессе информационного взаимодейс</w:t>
      </w:r>
      <w:r w:rsidRPr="00FF4FA5">
        <w:t>т</w:t>
      </w:r>
      <w:r w:rsidRPr="00FF4FA5">
        <w:t xml:space="preserve">вия в </w:t>
      </w:r>
      <w:r>
        <w:t>ИСПДн</w:t>
      </w:r>
      <w:r w:rsidRPr="00FF4FA5">
        <w:t>), так и привлекаемыми для этой цели компетентными орган</w:t>
      </w:r>
      <w:r w:rsidRPr="00FF4FA5">
        <w:t>и</w:t>
      </w:r>
      <w:r w:rsidRPr="00FF4FA5">
        <w:t>зациями, имеющими лицензию на этот вид деятельности, а также ФСТЭК России и ФСБ России в пределах их компетенции.</w:t>
      </w:r>
    </w:p>
    <w:p w:rsidR="0078429B" w:rsidRDefault="0078429B" w:rsidP="00395DF4">
      <w:pPr>
        <w:pStyle w:val="Bodytext"/>
        <w:spacing w:line="276" w:lineRule="auto"/>
      </w:pPr>
      <w:r w:rsidRPr="00FF4FA5">
        <w:t>Контроль может осуществляться администратором безопасности как с помощью штатных средств системы защиты ПДн, так и с помощью спец</w:t>
      </w:r>
      <w:r w:rsidRPr="00FF4FA5">
        <w:t>и</w:t>
      </w:r>
      <w:r w:rsidRPr="00FF4FA5">
        <w:t>альных программных средств контроля.</w:t>
      </w:r>
    </w:p>
    <w:p w:rsidR="003A03E7" w:rsidRPr="00FF4FA5" w:rsidRDefault="003A03E7" w:rsidP="00395DF4">
      <w:pPr>
        <w:pStyle w:val="Bodytext"/>
        <w:spacing w:line="276" w:lineRule="auto"/>
      </w:pPr>
      <w:r w:rsidRPr="00FF4FA5">
        <w:t>Оценка эффективности мер защиты ПДн проводится с использованием технических и программных средств контроля на предмет соответствия уст</w:t>
      </w:r>
      <w:r w:rsidRPr="00FF4FA5">
        <w:t>а</w:t>
      </w:r>
      <w:r w:rsidRPr="00FF4FA5">
        <w:t>новленным требованиям.</w:t>
      </w:r>
    </w:p>
    <w:p w:rsidR="002B19E2" w:rsidRDefault="002B19E2" w:rsidP="00395DF4">
      <w:pPr>
        <w:pStyle w:val="Bodytext"/>
        <w:spacing w:line="276" w:lineRule="auto"/>
      </w:pPr>
    </w:p>
    <w:p w:rsidR="002B19E2" w:rsidRDefault="00504FA3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132" w:name="_Toc527194990"/>
      <w:bookmarkStart w:id="133" w:name="_Toc142150871"/>
      <w:bookmarkStart w:id="134" w:name="_Toc248296931"/>
      <w:r>
        <w:lastRenderedPageBreak/>
        <w:t>Сферы о</w:t>
      </w:r>
      <w:r w:rsidR="002B19E2">
        <w:t>тветственност</w:t>
      </w:r>
      <w:bookmarkEnd w:id="132"/>
      <w:bookmarkEnd w:id="133"/>
      <w:r>
        <w:t>и</w:t>
      </w:r>
      <w:r w:rsidR="006A5BC3">
        <w:t xml:space="preserve"> за безопасность ПДн</w:t>
      </w:r>
      <w:bookmarkEnd w:id="134"/>
    </w:p>
    <w:p w:rsidR="00681054" w:rsidRDefault="002B19E2" w:rsidP="00395DF4">
      <w:pPr>
        <w:pStyle w:val="Bodytext"/>
        <w:spacing w:line="276" w:lineRule="auto"/>
      </w:pPr>
      <w:r w:rsidRPr="00681054">
        <w:t xml:space="preserve">Ответственным за разработку мер и контроль над обеспечением </w:t>
      </w:r>
      <w:r w:rsidR="00681054">
        <w:t>без</w:t>
      </w:r>
      <w:r w:rsidR="00681054">
        <w:t>о</w:t>
      </w:r>
      <w:r w:rsidR="00681054">
        <w:t>пасности</w:t>
      </w:r>
      <w:r w:rsidRPr="00681054">
        <w:t xml:space="preserve"> </w:t>
      </w:r>
      <w:r w:rsidR="00681054">
        <w:t xml:space="preserve">персональных данных </w:t>
      </w:r>
      <w:r w:rsidRPr="00681054">
        <w:t xml:space="preserve">является </w:t>
      </w:r>
      <w:r w:rsidR="00CB4A66">
        <w:t>администратор информационной безопасности (</w:t>
      </w:r>
      <w:r w:rsidR="0027695E">
        <w:t>д</w:t>
      </w:r>
      <w:r w:rsidR="00CB4A66">
        <w:t xml:space="preserve">алее </w:t>
      </w:r>
      <w:r w:rsidR="008A5E15">
        <w:t xml:space="preserve">- </w:t>
      </w:r>
      <w:r w:rsidR="00CB4A66">
        <w:t xml:space="preserve">АИБ), назначаемый приказом </w:t>
      </w:r>
      <w:r w:rsidR="00A80827">
        <w:t>директора</w:t>
      </w:r>
      <w:r w:rsidRPr="00681054">
        <w:t xml:space="preserve"> </w:t>
      </w:r>
      <w:r w:rsidR="00CB4A66">
        <w:t>О</w:t>
      </w:r>
      <w:r w:rsidR="00A80827">
        <w:t>У</w:t>
      </w:r>
      <w:r w:rsidRPr="00681054">
        <w:t>.</w:t>
      </w:r>
    </w:p>
    <w:p w:rsidR="006A5BC3" w:rsidRDefault="006A5BC3" w:rsidP="00395DF4">
      <w:pPr>
        <w:pStyle w:val="Bodytext"/>
        <w:spacing w:line="276" w:lineRule="auto"/>
      </w:pPr>
      <w:r>
        <w:t xml:space="preserve">Сфера ответственности </w:t>
      </w:r>
      <w:r w:rsidR="00CB4A66">
        <w:t>АИБ</w:t>
      </w:r>
      <w:r>
        <w:t xml:space="preserve"> включает следующие направления обе</w:t>
      </w:r>
      <w:r>
        <w:t>с</w:t>
      </w:r>
      <w:r>
        <w:t>печения безопасности ПДн:</w:t>
      </w:r>
      <w:r w:rsidR="002B19E2" w:rsidRPr="00681054">
        <w:t xml:space="preserve"> </w:t>
      </w:r>
    </w:p>
    <w:p w:rsidR="002B19E2" w:rsidRPr="00681054" w:rsidRDefault="002B19E2" w:rsidP="00395DF4">
      <w:pPr>
        <w:pStyle w:val="ac"/>
        <w:spacing w:line="276" w:lineRule="auto"/>
      </w:pPr>
      <w:r w:rsidRPr="00681054">
        <w:t xml:space="preserve">Планирование и реализация </w:t>
      </w:r>
      <w:r w:rsidR="006A5BC3">
        <w:t xml:space="preserve">мер по обеспечению </w:t>
      </w:r>
      <w:r w:rsidR="00836494">
        <w:t>безопасности ПДн</w:t>
      </w:r>
      <w:r w:rsidR="0027695E">
        <w:t>.</w:t>
      </w:r>
    </w:p>
    <w:p w:rsidR="002B19E2" w:rsidRPr="00681054" w:rsidRDefault="002B19E2" w:rsidP="00395DF4">
      <w:pPr>
        <w:pStyle w:val="ac"/>
        <w:spacing w:line="276" w:lineRule="auto"/>
      </w:pPr>
      <w:r w:rsidRPr="00681054">
        <w:t>Анализ</w:t>
      </w:r>
      <w:r w:rsidR="006A5BC3">
        <w:t xml:space="preserve"> угроз безопасности</w:t>
      </w:r>
      <w:r w:rsidR="00836494">
        <w:t xml:space="preserve"> ПДн</w:t>
      </w:r>
      <w:r w:rsidR="0027695E">
        <w:t>.</w:t>
      </w:r>
    </w:p>
    <w:p w:rsidR="002B19E2" w:rsidRPr="00681054" w:rsidRDefault="002B19E2" w:rsidP="00395DF4">
      <w:pPr>
        <w:pStyle w:val="ac"/>
        <w:spacing w:line="276" w:lineRule="auto"/>
      </w:pPr>
      <w:r w:rsidRPr="00681054">
        <w:t>Разработку, внедрение, контроль исполнения и поддержание в акт</w:t>
      </w:r>
      <w:r w:rsidRPr="00681054">
        <w:t>у</w:t>
      </w:r>
      <w:r w:rsidRPr="00681054">
        <w:t>альном состоянии политик, руководств, концепций, процедур, рег</w:t>
      </w:r>
      <w:r w:rsidR="006A5BC3">
        <w:t xml:space="preserve">ламентов, инструкций </w:t>
      </w:r>
      <w:r w:rsidRPr="00681054">
        <w:t xml:space="preserve">и других </w:t>
      </w:r>
      <w:r w:rsidR="00836494" w:rsidRPr="00681054">
        <w:t>организационных</w:t>
      </w:r>
      <w:r w:rsidR="00836494">
        <w:t xml:space="preserve"> документов</w:t>
      </w:r>
      <w:r w:rsidRPr="00681054">
        <w:t xml:space="preserve"> по обеспечению </w:t>
      </w:r>
      <w:r w:rsidR="00836494">
        <w:t>безопа</w:t>
      </w:r>
      <w:r w:rsidR="00836494">
        <w:t>с</w:t>
      </w:r>
      <w:r w:rsidR="00836494">
        <w:t>ности</w:t>
      </w:r>
      <w:r w:rsidR="0027695E">
        <w:t>.</w:t>
      </w:r>
    </w:p>
    <w:p w:rsidR="00836494" w:rsidRPr="00681054" w:rsidRDefault="00836494" w:rsidP="00395DF4">
      <w:pPr>
        <w:pStyle w:val="ac"/>
        <w:spacing w:line="276" w:lineRule="auto"/>
      </w:pPr>
      <w:r w:rsidRPr="00681054">
        <w:t>Контроль защищенности ИТ</w:t>
      </w:r>
      <w:r w:rsidR="0027695E">
        <w:t>-</w:t>
      </w:r>
      <w:r w:rsidRPr="00681054">
        <w:t xml:space="preserve">инфраструктуры </w:t>
      </w:r>
      <w:r w:rsidR="00CB4A66">
        <w:t>О</w:t>
      </w:r>
      <w:r w:rsidR="00A80827">
        <w:t>У</w:t>
      </w:r>
      <w:r w:rsidRPr="00681054">
        <w:t xml:space="preserve"> от угроз ИБ пу</w:t>
      </w:r>
      <w:r>
        <w:t>тем</w:t>
      </w:r>
      <w:r w:rsidR="0027695E">
        <w:t>.</w:t>
      </w:r>
    </w:p>
    <w:p w:rsidR="002B19E2" w:rsidRPr="00681054" w:rsidRDefault="002B19E2" w:rsidP="00395DF4">
      <w:pPr>
        <w:pStyle w:val="ac"/>
        <w:spacing w:line="276" w:lineRule="auto"/>
      </w:pPr>
      <w:r w:rsidRPr="00681054">
        <w:t>Обучение</w:t>
      </w:r>
      <w:r w:rsidR="00836494">
        <w:t xml:space="preserve"> и информирование</w:t>
      </w:r>
      <w:r w:rsidRPr="00681054">
        <w:t xml:space="preserve"> пользователей </w:t>
      </w:r>
      <w:r w:rsidR="00836494">
        <w:t>ИСПДн о порядке раб</w:t>
      </w:r>
      <w:r w:rsidR="00836494">
        <w:t>о</w:t>
      </w:r>
      <w:r w:rsidR="00836494">
        <w:t>ты с ПДн и средствами защиты</w:t>
      </w:r>
      <w:r w:rsidR="0027695E">
        <w:t>.</w:t>
      </w:r>
    </w:p>
    <w:p w:rsidR="002B19E2" w:rsidRDefault="002B19E2" w:rsidP="00395DF4">
      <w:pPr>
        <w:pStyle w:val="ac"/>
        <w:spacing w:line="276" w:lineRule="auto"/>
      </w:pPr>
      <w:r w:rsidRPr="00681054">
        <w:t>Предотвращение, выявление, реагирование и р</w:t>
      </w:r>
      <w:r w:rsidR="006A5BC3">
        <w:t>асследование наруш</w:t>
      </w:r>
      <w:r w:rsidR="006A5BC3">
        <w:t>е</w:t>
      </w:r>
      <w:r w:rsidR="006A5BC3">
        <w:t xml:space="preserve">ний </w:t>
      </w:r>
      <w:r w:rsidR="00836494">
        <w:t>безопасности ПДн</w:t>
      </w:r>
      <w:r w:rsidR="006A5BC3">
        <w:t>.</w:t>
      </w:r>
    </w:p>
    <w:p w:rsidR="00CB4A66" w:rsidRPr="00681054" w:rsidRDefault="008E09DE" w:rsidP="00395DF4">
      <w:pPr>
        <w:pStyle w:val="ac"/>
        <w:spacing w:line="276" w:lineRule="auto"/>
      </w:pPr>
      <w:r>
        <w:t>Не реже одного раза в квартал (а при наличии необходимости и чаще) и</w:t>
      </w:r>
      <w:r w:rsidR="00CB4A66">
        <w:t>нформирование руководства О</w:t>
      </w:r>
      <w:r w:rsidR="00A80827">
        <w:t>У</w:t>
      </w:r>
      <w:r w:rsidR="00CB4A66">
        <w:t xml:space="preserve"> о состоянии информационной безопасн</w:t>
      </w:r>
      <w:r w:rsidR="00CB4A66">
        <w:t>о</w:t>
      </w:r>
      <w:r w:rsidR="00CB4A66">
        <w:t>сти</w:t>
      </w:r>
      <w:r>
        <w:t>.</w:t>
      </w:r>
      <w:r w:rsidR="00CB4A66">
        <w:t xml:space="preserve"> </w:t>
      </w:r>
    </w:p>
    <w:p w:rsidR="00681054" w:rsidRDefault="00681054" w:rsidP="00395DF4">
      <w:pPr>
        <w:pStyle w:val="Bodytext"/>
        <w:spacing w:line="276" w:lineRule="auto"/>
      </w:pPr>
      <w:r w:rsidRPr="00681054">
        <w:t xml:space="preserve">При взаимодействии со сторонними организациями в случаях, когда сотрудникам этих организаций предоставляется доступ к </w:t>
      </w:r>
      <w:r w:rsidR="006A5BC3">
        <w:t xml:space="preserve">объектам защиты </w:t>
      </w:r>
      <w:r w:rsidR="006A5BC3" w:rsidRPr="00033FA0">
        <w:t xml:space="preserve">(раздел </w:t>
      </w:r>
      <w:r w:rsidR="0027695E">
        <w:t>/</w:t>
      </w:r>
      <w:r w:rsidR="006A5BC3" w:rsidRPr="00033FA0">
        <w:t>3</w:t>
      </w:r>
      <w:r w:rsidR="0027695E">
        <w:t>/</w:t>
      </w:r>
      <w:r w:rsidR="006A5BC3" w:rsidRPr="00033FA0">
        <w:t>)</w:t>
      </w:r>
      <w:r w:rsidRPr="00681054">
        <w:t xml:space="preserve">, </w:t>
      </w:r>
      <w:r w:rsidR="006A5BC3">
        <w:t>с</w:t>
      </w:r>
      <w:r w:rsidRPr="00681054">
        <w:t xml:space="preserve"> этими орган</w:t>
      </w:r>
      <w:r w:rsidR="0027695E">
        <w:t xml:space="preserve">изациями должно быть заключено </w:t>
      </w:r>
      <w:r w:rsidRPr="00681054">
        <w:t>Соглашение о конфи</w:t>
      </w:r>
      <w:r w:rsidR="0027695E">
        <w:t>денциальности</w:t>
      </w:r>
      <w:r w:rsidRPr="00681054">
        <w:t>,</w:t>
      </w:r>
      <w:r w:rsidR="00A80827">
        <w:t xml:space="preserve"> </w:t>
      </w:r>
      <w:r w:rsidR="0027695E">
        <w:t xml:space="preserve"> либо </w:t>
      </w:r>
      <w:r w:rsidRPr="00681054">
        <w:t xml:space="preserve">Соглашение о соблюдении режима </w:t>
      </w:r>
      <w:r w:rsidR="006A5BC3">
        <w:t>безопасности ПДн</w:t>
      </w:r>
      <w:r w:rsidRPr="00681054">
        <w:t xml:space="preserve"> при выполнении работ в </w:t>
      </w:r>
      <w:r w:rsidR="006A5BC3">
        <w:t>ИСПДн</w:t>
      </w:r>
      <w:r w:rsidRPr="00681054">
        <w:t xml:space="preserve">. Подготовка типовых вариантов этих соглашений осуществляется </w:t>
      </w:r>
      <w:r w:rsidRPr="006A5BC3">
        <w:t>совместно с Юридическим отделом.</w:t>
      </w:r>
    </w:p>
    <w:p w:rsidR="00681054" w:rsidRPr="00681054" w:rsidRDefault="00681054" w:rsidP="00395DF4">
      <w:pPr>
        <w:pStyle w:val="Bodytext"/>
        <w:spacing w:line="276" w:lineRule="auto"/>
      </w:pPr>
    </w:p>
    <w:p w:rsidR="00A16491" w:rsidRDefault="00A16491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135" w:name="_Toc142150873"/>
      <w:bookmarkStart w:id="136" w:name="_Toc248296932"/>
      <w:r>
        <w:lastRenderedPageBreak/>
        <w:t>Модель нарушителя безопасности</w:t>
      </w:r>
      <w:bookmarkEnd w:id="135"/>
      <w:bookmarkEnd w:id="136"/>
      <w:r>
        <w:t xml:space="preserve"> </w:t>
      </w:r>
    </w:p>
    <w:p w:rsidR="00A16491" w:rsidRDefault="00A16491" w:rsidP="00395DF4">
      <w:pPr>
        <w:pStyle w:val="Bodytext"/>
        <w:spacing w:line="276" w:lineRule="auto"/>
      </w:pPr>
      <w:r>
        <w:t xml:space="preserve">Под нарушителем </w:t>
      </w:r>
      <w:r w:rsidR="00A75299">
        <w:t xml:space="preserve">в </w:t>
      </w:r>
      <w:r w:rsidR="008E09DE">
        <w:t>О</w:t>
      </w:r>
      <w:r w:rsidR="00A80827">
        <w:t>У</w:t>
      </w:r>
      <w:r>
        <w:t xml:space="preserve"> понимается лицо, которое в результате умы</w:t>
      </w:r>
      <w:r>
        <w:t>ш</w:t>
      </w:r>
      <w:r>
        <w:t xml:space="preserve">ленных или неумышленных действий может нанести ущерб </w:t>
      </w:r>
      <w:r w:rsidR="00A75299">
        <w:t>объектам защ</w:t>
      </w:r>
      <w:r w:rsidR="00A75299">
        <w:t>и</w:t>
      </w:r>
      <w:r w:rsidR="00A75299">
        <w:t xml:space="preserve">ты </w:t>
      </w:r>
      <w:r w:rsidR="00A75299" w:rsidRPr="00033FA0">
        <w:t xml:space="preserve">(раздел </w:t>
      </w:r>
      <w:r w:rsidR="0027695E">
        <w:t>/</w:t>
      </w:r>
      <w:r w:rsidR="00A75299" w:rsidRPr="00033FA0">
        <w:t>3</w:t>
      </w:r>
      <w:r w:rsidR="0027695E">
        <w:t>/</w:t>
      </w:r>
      <w:r w:rsidR="00A75299" w:rsidRPr="00033FA0">
        <w:t>)</w:t>
      </w:r>
      <w:r>
        <w:t>.</w:t>
      </w:r>
    </w:p>
    <w:p w:rsidR="00620F19" w:rsidRPr="00B508B5" w:rsidRDefault="00620F19" w:rsidP="00395DF4">
      <w:pPr>
        <w:pStyle w:val="Bodytext"/>
        <w:spacing w:line="276" w:lineRule="auto"/>
      </w:pPr>
      <w:r>
        <w:t>Нарушители подразделяются п</w:t>
      </w:r>
      <w:r w:rsidRPr="00B508B5">
        <w:t xml:space="preserve">о признаку принадлежности к </w:t>
      </w:r>
      <w:r>
        <w:rPr>
          <w:szCs w:val="28"/>
        </w:rPr>
        <w:t>ИСПДн.</w:t>
      </w:r>
      <w:r w:rsidRPr="00B508B5">
        <w:t xml:space="preserve"> </w:t>
      </w:r>
      <w:r>
        <w:t>В</w:t>
      </w:r>
      <w:r w:rsidRPr="00B508B5">
        <w:t>се нарушители делятся на две группы:</w:t>
      </w:r>
    </w:p>
    <w:p w:rsidR="00620F19" w:rsidRPr="00B508B5" w:rsidRDefault="00620F19" w:rsidP="00395DF4">
      <w:pPr>
        <w:pStyle w:val="Bodytext"/>
        <w:numPr>
          <w:ilvl w:val="0"/>
          <w:numId w:val="34"/>
        </w:numPr>
        <w:spacing w:line="276" w:lineRule="auto"/>
        <w:ind w:left="1134"/>
      </w:pPr>
      <w:r w:rsidRPr="00B508B5">
        <w:t>внешние нарушители – физические лица, не имеющие права преб</w:t>
      </w:r>
      <w:r w:rsidRPr="00B508B5">
        <w:t>ы</w:t>
      </w:r>
      <w:r w:rsidRPr="00B508B5">
        <w:t xml:space="preserve">вания на территории контролируемой зоны, в пределах которой размещается оборудование </w:t>
      </w:r>
      <w:r>
        <w:rPr>
          <w:szCs w:val="28"/>
        </w:rPr>
        <w:t>ИСПДн</w:t>
      </w:r>
      <w:r w:rsidRPr="00B508B5">
        <w:t>;</w:t>
      </w:r>
    </w:p>
    <w:p w:rsidR="00620F19" w:rsidRPr="00B3370F" w:rsidRDefault="00620F19" w:rsidP="00395DF4">
      <w:pPr>
        <w:pStyle w:val="Bodytext"/>
        <w:numPr>
          <w:ilvl w:val="0"/>
          <w:numId w:val="34"/>
        </w:numPr>
        <w:spacing w:line="276" w:lineRule="auto"/>
        <w:ind w:left="1134"/>
        <w:rPr>
          <w:b/>
        </w:rPr>
      </w:pPr>
      <w:r w:rsidRPr="00B3370F">
        <w:t>внутренние нарушители – физические лица, имеющие право преб</w:t>
      </w:r>
      <w:r w:rsidRPr="00B3370F">
        <w:t>ы</w:t>
      </w:r>
      <w:r w:rsidRPr="00B3370F">
        <w:t xml:space="preserve">вания на территории контролируемой зоны, в пределах которой размещается оборудование </w:t>
      </w:r>
      <w:r>
        <w:rPr>
          <w:szCs w:val="28"/>
        </w:rPr>
        <w:t>ИСПДн</w:t>
      </w:r>
      <w:r w:rsidRPr="00B3370F">
        <w:t>.</w:t>
      </w:r>
    </w:p>
    <w:p w:rsidR="00620F19" w:rsidRDefault="00620F19" w:rsidP="00395DF4">
      <w:pPr>
        <w:pStyle w:val="Bodytext"/>
        <w:spacing w:line="276" w:lineRule="auto"/>
      </w:pPr>
      <w:r w:rsidRPr="00620F19">
        <w:t xml:space="preserve">Классификация нарушителей представлена в </w:t>
      </w:r>
      <w:r w:rsidR="00033FA0" w:rsidRPr="00794C2A">
        <w:t>Модели угроз безопасн</w:t>
      </w:r>
      <w:r w:rsidR="00033FA0" w:rsidRPr="00794C2A">
        <w:t>о</w:t>
      </w:r>
      <w:r w:rsidR="00033FA0" w:rsidRPr="00794C2A">
        <w:t>сти персональных данных</w:t>
      </w:r>
      <w:r w:rsidR="00363E70">
        <w:t xml:space="preserve"> ИСПДн.</w:t>
      </w:r>
    </w:p>
    <w:p w:rsidR="00A16491" w:rsidRDefault="00A16491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137" w:name="_Toc142150874"/>
      <w:bookmarkStart w:id="138" w:name="_Toc248296933"/>
      <w:r>
        <w:lastRenderedPageBreak/>
        <w:t>Модель угроз безопасности</w:t>
      </w:r>
      <w:bookmarkEnd w:id="137"/>
      <w:bookmarkEnd w:id="138"/>
    </w:p>
    <w:p w:rsidR="00620F19" w:rsidRPr="009518DC" w:rsidRDefault="00620F19" w:rsidP="00395DF4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ИСПДн </w:t>
      </w:r>
      <w:r w:rsidR="008E09DE">
        <w:rPr>
          <w:sz w:val="28"/>
          <w:szCs w:val="28"/>
        </w:rPr>
        <w:t>О</w:t>
      </w:r>
      <w:r w:rsidR="00A80827">
        <w:rPr>
          <w:sz w:val="28"/>
          <w:szCs w:val="28"/>
        </w:rPr>
        <w:t>У</w:t>
      </w:r>
      <w:r w:rsidRPr="009518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выделяются следующие основные категории угроз безопасности персональных данных: </w:t>
      </w:r>
    </w:p>
    <w:p w:rsidR="00620F19" w:rsidRPr="009518DC" w:rsidRDefault="00620F19" w:rsidP="00395DF4">
      <w:pPr>
        <w:pStyle w:val="a2"/>
        <w:numPr>
          <w:ilvl w:val="0"/>
          <w:numId w:val="37"/>
        </w:numPr>
        <w:spacing w:line="276" w:lineRule="auto"/>
      </w:pPr>
      <w:r w:rsidRPr="009518DC">
        <w:t>Угрозы от утечки по техническим каналам</w:t>
      </w:r>
      <w:r>
        <w:t>.</w:t>
      </w:r>
    </w:p>
    <w:p w:rsidR="00620F19" w:rsidRPr="009518DC" w:rsidRDefault="00620F19" w:rsidP="00395DF4">
      <w:pPr>
        <w:pStyle w:val="a2"/>
        <w:spacing w:line="276" w:lineRule="auto"/>
      </w:pPr>
      <w:r w:rsidRPr="009518DC">
        <w:t>Угрозы несанкционированного доступа к информации</w:t>
      </w:r>
      <w:r w:rsidR="002C7FE5">
        <w:t>:</w:t>
      </w:r>
    </w:p>
    <w:p w:rsidR="00620F19" w:rsidRPr="009518DC" w:rsidRDefault="00620F19" w:rsidP="00395DF4">
      <w:pPr>
        <w:pStyle w:val="20"/>
        <w:spacing w:line="276" w:lineRule="auto"/>
        <w:ind w:left="993" w:hanging="11"/>
      </w:pPr>
      <w:r w:rsidRPr="009518DC">
        <w:t>Угрозы уничтожения, хищения аппаратных средств ИСПДн нос</w:t>
      </w:r>
      <w:r w:rsidRPr="009518DC">
        <w:t>и</w:t>
      </w:r>
      <w:r w:rsidRPr="009518DC">
        <w:t>телей информации путем физического доступа к элементам ИСПДн</w:t>
      </w:r>
      <w:r>
        <w:t>.</w:t>
      </w:r>
    </w:p>
    <w:p w:rsidR="00620F19" w:rsidRPr="009518DC" w:rsidRDefault="00620F19" w:rsidP="00395DF4">
      <w:pPr>
        <w:pStyle w:val="20"/>
        <w:spacing w:line="276" w:lineRule="auto"/>
        <w:ind w:left="993" w:hanging="11"/>
      </w:pPr>
      <w:r w:rsidRPr="009518DC">
        <w:t>Угрозы хищения, несанкционированной модификации или блок</w:t>
      </w:r>
      <w:r w:rsidRPr="009518DC">
        <w:t>и</w:t>
      </w:r>
      <w:r w:rsidRPr="009518DC">
        <w:t>рования информации за счет несанкционированного доступа (НСД) с применением программно-аппаратных и программных средств (в том числе программно-математических воздействий).</w:t>
      </w:r>
    </w:p>
    <w:p w:rsidR="00620F19" w:rsidRPr="009518DC" w:rsidRDefault="008A5E15" w:rsidP="00395DF4">
      <w:pPr>
        <w:pStyle w:val="20"/>
        <w:spacing w:line="276" w:lineRule="auto"/>
        <w:ind w:left="993" w:hanging="11"/>
      </w:pPr>
      <w:r>
        <w:t>Угрозы не</w:t>
      </w:r>
      <w:r w:rsidR="00620F19" w:rsidRPr="009518DC">
        <w:t xml:space="preserve">преднамеренных действий пользователей и нарушений безопасности функционирования ИСПДн и СЗПДн в ее составе из-за сбоев в программном обеспечении, а также от угроз </w:t>
      </w:r>
      <w:r w:rsidR="00D85D0F">
        <w:t>неантропогенн</w:t>
      </w:r>
      <w:r w:rsidR="00D85D0F">
        <w:t>о</w:t>
      </w:r>
      <w:r w:rsidR="00D85D0F">
        <w:t>го</w:t>
      </w:r>
      <w:r w:rsidR="00620F19" w:rsidRPr="009518DC">
        <w:t xml:space="preserve"> (сбоев аппаратуры из-за ненадежности элементов, сбоев электр</w:t>
      </w:r>
      <w:r w:rsidR="00620F19" w:rsidRPr="009518DC">
        <w:t>о</w:t>
      </w:r>
      <w:r w:rsidR="00620F19" w:rsidRPr="009518DC">
        <w:t>питания) и стихийного (ударов молний, пожаров, наводнений и т.п.) характер</w:t>
      </w:r>
      <w:r w:rsidR="0027695E">
        <w:t>ов</w:t>
      </w:r>
      <w:r w:rsidR="00620F19" w:rsidRPr="009518DC">
        <w:t>.</w:t>
      </w:r>
    </w:p>
    <w:p w:rsidR="00620F19" w:rsidRPr="009518DC" w:rsidRDefault="00620F19" w:rsidP="00395DF4">
      <w:pPr>
        <w:pStyle w:val="20"/>
        <w:spacing w:line="276" w:lineRule="auto"/>
        <w:ind w:left="993" w:hanging="11"/>
      </w:pPr>
      <w:r w:rsidRPr="009518DC">
        <w:t>Угрозы преднамеренных действий внутренних нарушителей</w:t>
      </w:r>
      <w:r>
        <w:t>.</w:t>
      </w:r>
    </w:p>
    <w:p w:rsidR="00620F19" w:rsidRPr="009518DC" w:rsidRDefault="00620F19" w:rsidP="00395DF4">
      <w:pPr>
        <w:pStyle w:val="20"/>
        <w:spacing w:line="276" w:lineRule="auto"/>
        <w:ind w:left="993" w:hanging="11"/>
      </w:pPr>
      <w:r w:rsidRPr="009518DC">
        <w:t>Угрозы несанкционированного доступа по каналам связи</w:t>
      </w:r>
      <w:r>
        <w:t>.</w:t>
      </w:r>
    </w:p>
    <w:p w:rsidR="00620F19" w:rsidRDefault="00620F19" w:rsidP="00395DF4">
      <w:pPr>
        <w:pStyle w:val="Bodytext"/>
        <w:spacing w:line="276" w:lineRule="auto"/>
        <w:rPr>
          <w:highlight w:val="yellow"/>
        </w:rPr>
      </w:pPr>
    </w:p>
    <w:p w:rsidR="00033FA0" w:rsidRDefault="00620F19" w:rsidP="00395DF4">
      <w:pPr>
        <w:pStyle w:val="Bodytext"/>
        <w:spacing w:line="276" w:lineRule="auto"/>
      </w:pPr>
      <w:r w:rsidRPr="00620F19">
        <w:t>Описание угро</w:t>
      </w:r>
      <w:r>
        <w:t xml:space="preserve">з, вероятность их реализации, опасность и актуальность </w:t>
      </w:r>
      <w:r w:rsidRPr="00620F19">
        <w:t>представлен</w:t>
      </w:r>
      <w:r>
        <w:t>ы</w:t>
      </w:r>
      <w:r w:rsidRPr="00620F19">
        <w:t xml:space="preserve"> </w:t>
      </w:r>
      <w:r w:rsidR="00033FA0" w:rsidRPr="00620F19">
        <w:t xml:space="preserve">в </w:t>
      </w:r>
      <w:r w:rsidR="00033FA0" w:rsidRPr="00794C2A">
        <w:t>Модели угроз безопасности персональных данных</w:t>
      </w:r>
      <w:r w:rsidR="00592D9F">
        <w:t xml:space="preserve"> ИСПДн.</w:t>
      </w:r>
    </w:p>
    <w:p w:rsidR="00620F19" w:rsidRDefault="00620F19" w:rsidP="00395DF4">
      <w:pPr>
        <w:pStyle w:val="Bodytext"/>
        <w:spacing w:line="276" w:lineRule="auto"/>
      </w:pPr>
    </w:p>
    <w:p w:rsidR="00A16491" w:rsidRDefault="00A16491" w:rsidP="00395DF4">
      <w:pPr>
        <w:spacing w:line="276" w:lineRule="auto"/>
      </w:pPr>
    </w:p>
    <w:p w:rsidR="00A87E49" w:rsidRPr="00FF4FA5" w:rsidRDefault="00A87E49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139" w:name="_Toc242815438"/>
      <w:bookmarkStart w:id="140" w:name="_Toc248296934"/>
      <w:r w:rsidRPr="00FF4FA5">
        <w:lastRenderedPageBreak/>
        <w:t>Механизм реализации Концепции</w:t>
      </w:r>
      <w:bookmarkEnd w:id="139"/>
      <w:bookmarkEnd w:id="140"/>
    </w:p>
    <w:p w:rsidR="00A87E49" w:rsidRPr="00FF4FA5" w:rsidRDefault="00A87E49" w:rsidP="00395DF4">
      <w:pPr>
        <w:pStyle w:val="Bodytext"/>
        <w:spacing w:line="276" w:lineRule="auto"/>
      </w:pPr>
      <w:r w:rsidRPr="00FF4FA5">
        <w:t>Реализация Концепции должна осуществляться на основе перспекти</w:t>
      </w:r>
      <w:r w:rsidRPr="00FF4FA5">
        <w:t>в</w:t>
      </w:r>
      <w:r w:rsidRPr="00FF4FA5">
        <w:t>ных программ и планов, которые составляются на основании и во исполн</w:t>
      </w:r>
      <w:r w:rsidRPr="00FF4FA5">
        <w:t>е</w:t>
      </w:r>
      <w:r w:rsidRPr="00FF4FA5">
        <w:t>ние: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федеральных законов в области обеспечения информационной без</w:t>
      </w:r>
      <w:r w:rsidRPr="00FF4FA5">
        <w:t>о</w:t>
      </w:r>
      <w:r w:rsidRPr="00FF4FA5">
        <w:t>пасности и защиты информации;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постановлений Правительства Российской Федерации;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руководящих, организационно-распорядительных и методических д</w:t>
      </w:r>
      <w:r w:rsidRPr="00FF4FA5">
        <w:t>о</w:t>
      </w:r>
      <w:r w:rsidRPr="00FF4FA5">
        <w:t>кументов ФСТЭК России;</w:t>
      </w:r>
    </w:p>
    <w:p w:rsidR="00A87E49" w:rsidRDefault="00A87E49" w:rsidP="00395DF4">
      <w:pPr>
        <w:pStyle w:val="ac"/>
        <w:spacing w:line="276" w:lineRule="auto"/>
      </w:pPr>
      <w:r w:rsidRPr="00FF4FA5">
        <w:t xml:space="preserve">потребностей </w:t>
      </w:r>
      <w:r>
        <w:t>ИСПДн</w:t>
      </w:r>
      <w:r w:rsidRPr="00FF4FA5">
        <w:t xml:space="preserve"> в средствах обеспечения безопасности инфо</w:t>
      </w:r>
      <w:r w:rsidRPr="00FF4FA5">
        <w:t>р</w:t>
      </w:r>
      <w:r w:rsidRPr="00FF4FA5">
        <w:t>мации</w:t>
      </w:r>
      <w:r w:rsidR="00D408C4">
        <w:t>.</w:t>
      </w:r>
    </w:p>
    <w:p w:rsidR="00A87E49" w:rsidRPr="00FF4FA5" w:rsidRDefault="00A87E49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141" w:name="_Toc242815439"/>
      <w:bookmarkStart w:id="142" w:name="_Toc248296935"/>
      <w:r>
        <w:lastRenderedPageBreak/>
        <w:t>Ожидаемый</w:t>
      </w:r>
      <w:r w:rsidRPr="00FF4FA5">
        <w:t xml:space="preserve"> эффект от реализации Концепции</w:t>
      </w:r>
      <w:bookmarkEnd w:id="141"/>
      <w:bookmarkEnd w:id="142"/>
    </w:p>
    <w:p w:rsidR="00A87E49" w:rsidRPr="00FF4FA5" w:rsidRDefault="00A87E49" w:rsidP="00395DF4">
      <w:pPr>
        <w:pStyle w:val="Bodytext"/>
        <w:spacing w:line="276" w:lineRule="auto"/>
      </w:pPr>
      <w:r w:rsidRPr="00FF4FA5">
        <w:t xml:space="preserve">Реализация Концепции безопасности ПДн в </w:t>
      </w:r>
      <w:r>
        <w:t>ИСПДн</w:t>
      </w:r>
      <w:r w:rsidRPr="00FF4FA5">
        <w:t xml:space="preserve"> позволит: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 xml:space="preserve">оценить состояние безопасности информации </w:t>
      </w:r>
      <w:r>
        <w:t>ИСПДн</w:t>
      </w:r>
      <w:r w:rsidRPr="00FF4FA5">
        <w:t>, выявить и</w:t>
      </w:r>
      <w:r w:rsidRPr="00FF4FA5">
        <w:t>с</w:t>
      </w:r>
      <w:r w:rsidRPr="00FF4FA5">
        <w:t>точники внутренних и внешних угроз информационной безопасности, опр</w:t>
      </w:r>
      <w:r w:rsidRPr="00FF4FA5">
        <w:t>е</w:t>
      </w:r>
      <w:r w:rsidRPr="00FF4FA5">
        <w:t>делить приоритетные направления предотвращения, отражения и нейтрал</w:t>
      </w:r>
      <w:r w:rsidRPr="00FF4FA5">
        <w:t>и</w:t>
      </w:r>
      <w:r w:rsidRPr="00FF4FA5">
        <w:t>зации этих угроз;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>разработать распорядительные и нормативно-методические докуме</w:t>
      </w:r>
      <w:r w:rsidRPr="00FF4FA5">
        <w:t>н</w:t>
      </w:r>
      <w:r w:rsidRPr="00FF4FA5">
        <w:t xml:space="preserve">ты применительно к </w:t>
      </w:r>
      <w:r>
        <w:t>ИСПДн</w:t>
      </w:r>
      <w:r w:rsidRPr="00FF4FA5">
        <w:t>;</w:t>
      </w:r>
    </w:p>
    <w:p w:rsidR="00A87E49" w:rsidRPr="00FF4FA5" w:rsidRDefault="00A87E49" w:rsidP="00395DF4">
      <w:pPr>
        <w:pStyle w:val="ac"/>
        <w:spacing w:line="276" w:lineRule="auto"/>
      </w:pPr>
      <w:r w:rsidRPr="00FF4FA5">
        <w:t xml:space="preserve">провести классификацию и сертификацию </w:t>
      </w:r>
      <w:r>
        <w:t>ИСПДн</w:t>
      </w:r>
      <w:r w:rsidRPr="00FF4FA5">
        <w:t>;</w:t>
      </w:r>
    </w:p>
    <w:p w:rsidR="00A87E49" w:rsidRDefault="00A87E49" w:rsidP="00395DF4">
      <w:pPr>
        <w:pStyle w:val="ac"/>
        <w:spacing w:line="276" w:lineRule="auto"/>
      </w:pPr>
      <w:r w:rsidRPr="00FF4FA5">
        <w:t xml:space="preserve">провести организационно-режимные и технические мероприятия по обеспечению безопасности ПДн в </w:t>
      </w:r>
      <w:r>
        <w:t>ИСПДн</w:t>
      </w:r>
      <w:r w:rsidRPr="00FF4FA5">
        <w:t>;</w:t>
      </w:r>
    </w:p>
    <w:p w:rsidR="00D408C4" w:rsidRPr="00FF4FA5" w:rsidRDefault="00D408C4" w:rsidP="00395DF4">
      <w:pPr>
        <w:pStyle w:val="ac"/>
        <w:spacing w:line="276" w:lineRule="auto"/>
      </w:pPr>
      <w:r>
        <w:t>обеспечить необходимый уровень безопасности объектов защиты.</w:t>
      </w:r>
    </w:p>
    <w:p w:rsidR="00A87E49" w:rsidRDefault="00A87E49" w:rsidP="00395DF4">
      <w:pPr>
        <w:pStyle w:val="Bodytext"/>
        <w:spacing w:line="276" w:lineRule="auto"/>
      </w:pPr>
      <w:r w:rsidRPr="00FF4FA5">
        <w:t>Осуществление этих мероприятий обеспечит создание единой, целос</w:t>
      </w:r>
      <w:r w:rsidRPr="00FF4FA5">
        <w:t>т</w:t>
      </w:r>
      <w:r w:rsidRPr="00FF4FA5">
        <w:t xml:space="preserve">ной и скоординированной системы информационной безопасности </w:t>
      </w:r>
      <w:r>
        <w:t>ИСПДн</w:t>
      </w:r>
      <w:r w:rsidRPr="00FF4FA5">
        <w:t xml:space="preserve"> и создаст условия для ее дальнейшего совершенствования.</w:t>
      </w:r>
    </w:p>
    <w:p w:rsidR="00A87E49" w:rsidRPr="007B34BF" w:rsidRDefault="00A87E49" w:rsidP="00395DF4">
      <w:pPr>
        <w:pStyle w:val="14"/>
        <w:numPr>
          <w:ilvl w:val="0"/>
          <w:numId w:val="50"/>
        </w:numPr>
        <w:spacing w:before="0" w:after="0" w:line="276" w:lineRule="auto"/>
      </w:pPr>
      <w:bookmarkStart w:id="143" w:name="_Toc242815440"/>
      <w:bookmarkStart w:id="144" w:name="_Toc248296936"/>
      <w:r>
        <w:lastRenderedPageBreak/>
        <w:t xml:space="preserve">Список </w:t>
      </w:r>
      <w:r w:rsidRPr="006E2357">
        <w:t>использованных</w:t>
      </w:r>
      <w:r>
        <w:t xml:space="preserve"> источников</w:t>
      </w:r>
      <w:bookmarkEnd w:id="143"/>
      <w:bookmarkEnd w:id="144"/>
    </w:p>
    <w:p w:rsidR="00A87E49" w:rsidRPr="00463A3D" w:rsidRDefault="00A87E49" w:rsidP="00395DF4">
      <w:pPr>
        <w:pStyle w:val="Bodytext"/>
        <w:spacing w:line="276" w:lineRule="auto"/>
        <w:rPr>
          <w:szCs w:val="22"/>
        </w:rPr>
      </w:pPr>
      <w:r w:rsidRPr="00463A3D">
        <w:t>Основными нормативно-правовыми и методическими документами, на которых базируется настоящ</w:t>
      </w:r>
      <w:r w:rsidR="00A80827">
        <w:t>ая</w:t>
      </w:r>
      <w:r w:rsidRPr="00463A3D">
        <w:t xml:space="preserve"> </w:t>
      </w:r>
      <w:r w:rsidR="00A80827">
        <w:t>К</w:t>
      </w:r>
      <w:r w:rsidR="0027695E">
        <w:t>о</w:t>
      </w:r>
      <w:r w:rsidR="00A80827">
        <w:t>нцепция,</w:t>
      </w:r>
      <w:r w:rsidRPr="00463A3D">
        <w:t xml:space="preserve"> являются:</w:t>
      </w:r>
    </w:p>
    <w:p w:rsidR="00A87E49" w:rsidRPr="00FB0EE1" w:rsidRDefault="00A87E49" w:rsidP="00395DF4">
      <w:pPr>
        <w:pStyle w:val="Sourcelist"/>
        <w:spacing w:line="276" w:lineRule="auto"/>
      </w:pPr>
      <w:r w:rsidRPr="00463A3D">
        <w:t>Федеральный Закон от 27.07.2006 г. № 152-ФЗ «О персональных да</w:t>
      </w:r>
      <w:r w:rsidRPr="00463A3D">
        <w:t>н</w:t>
      </w:r>
      <w:r w:rsidRPr="00463A3D">
        <w:t>ных» (далее – ФЗ «О персональных данных»), устанавливающий основные принципы и условия обработки ПДн, права, обязанности и ответственность участников отношений, связанных с обработкой ПДн</w:t>
      </w:r>
      <w:r w:rsidRPr="00FB0EE1">
        <w:t>.</w:t>
      </w:r>
    </w:p>
    <w:p w:rsidR="00A80827" w:rsidRPr="00A80827" w:rsidRDefault="00A80827" w:rsidP="00395D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 </w:t>
      </w:r>
      <w:r w:rsidRPr="00A80827">
        <w:rPr>
          <w:sz w:val="28"/>
        </w:rPr>
        <w:t xml:space="preserve">Постановление Правительства РФ от 01.11.2012 </w:t>
      </w:r>
      <w:r>
        <w:rPr>
          <w:sz w:val="28"/>
        </w:rPr>
        <w:t>№</w:t>
      </w:r>
      <w:r w:rsidRPr="00A80827">
        <w:rPr>
          <w:sz w:val="28"/>
        </w:rPr>
        <w:t xml:space="preserve"> 1119</w:t>
      </w:r>
      <w:r w:rsidRPr="00A80827">
        <w:rPr>
          <w:sz w:val="28"/>
        </w:rPr>
        <w:br/>
        <w:t>"Об утверждении требований к защите персональных данных при их обр</w:t>
      </w:r>
      <w:r w:rsidRPr="00A80827">
        <w:rPr>
          <w:sz w:val="28"/>
        </w:rPr>
        <w:t>а</w:t>
      </w:r>
      <w:r w:rsidRPr="00A80827">
        <w:rPr>
          <w:sz w:val="28"/>
        </w:rPr>
        <w:t>ботке в информационных системах персональных данных"</w:t>
      </w:r>
      <w:r>
        <w:rPr>
          <w:sz w:val="28"/>
        </w:rPr>
        <w:t>.</w:t>
      </w:r>
    </w:p>
    <w:p w:rsidR="00A87E49" w:rsidRPr="00463A3D" w:rsidRDefault="00A80827" w:rsidP="00395DF4">
      <w:pPr>
        <w:pStyle w:val="Sourcelist"/>
        <w:numPr>
          <w:ilvl w:val="0"/>
          <w:numId w:val="49"/>
        </w:numPr>
        <w:spacing w:line="276" w:lineRule="auto"/>
      </w:pPr>
      <w:r w:rsidRPr="00FB0EE1">
        <w:t xml:space="preserve"> </w:t>
      </w:r>
      <w:r w:rsidR="00A87E49" w:rsidRPr="00FB0EE1">
        <w:t>«Порядок проведения классификации информационных систем пе</w:t>
      </w:r>
      <w:r w:rsidR="00A87E49" w:rsidRPr="00FB0EE1">
        <w:t>р</w:t>
      </w:r>
      <w:r w:rsidR="00A87E49" w:rsidRPr="00FB0EE1">
        <w:t>сональных данных», утвержденный совместным Приказом ФСТЭК России № 55, ФСБ России № 86 и Мининформсвязи РФ № 20 от 13.02.2008 г.</w:t>
      </w:r>
      <w:r w:rsidR="00A87E49" w:rsidRPr="00463A3D">
        <w:t xml:space="preserve"> </w:t>
      </w:r>
    </w:p>
    <w:p w:rsidR="00A87E49" w:rsidRPr="00463A3D" w:rsidRDefault="00A87E49" w:rsidP="00395DF4">
      <w:pPr>
        <w:pStyle w:val="Sourcelist"/>
        <w:spacing w:line="276" w:lineRule="auto"/>
      </w:pPr>
      <w:r w:rsidRPr="00463A3D">
        <w:t>«Положение об особенностях обработки персональных данных, ос</w:t>
      </w:r>
      <w:r w:rsidRPr="00463A3D">
        <w:t>у</w:t>
      </w:r>
      <w:r w:rsidRPr="00463A3D">
        <w:t>ществляемой без использования средств автоматизации», утвержденное П</w:t>
      </w:r>
      <w:r w:rsidRPr="00463A3D">
        <w:t>о</w:t>
      </w:r>
      <w:r w:rsidRPr="00463A3D">
        <w:t>становлением Правительства РФ от 15.09.2008 г. № 687.</w:t>
      </w:r>
    </w:p>
    <w:p w:rsidR="00A87E49" w:rsidRPr="001B1A0B" w:rsidRDefault="00A87E49" w:rsidP="00395DF4">
      <w:pPr>
        <w:pStyle w:val="Sourcelist"/>
        <w:spacing w:line="276" w:lineRule="auto"/>
      </w:pPr>
      <w:r w:rsidRPr="001B1A0B">
        <w:t>Н</w:t>
      </w:r>
      <w:r w:rsidRPr="00FB0EE1">
        <w:t xml:space="preserve">ормативно-методические документы </w:t>
      </w:r>
      <w:r>
        <w:t>Федеральной службы по те</w:t>
      </w:r>
      <w:r>
        <w:t>х</w:t>
      </w:r>
      <w:r>
        <w:t xml:space="preserve">ническому и экспертному контролю Российской Федерации (далее - </w:t>
      </w:r>
      <w:r w:rsidRPr="00FB0EE1">
        <w:t>ФСТЭК России</w:t>
      </w:r>
      <w:r>
        <w:t>)</w:t>
      </w:r>
      <w:r w:rsidRPr="00FB0EE1">
        <w:t xml:space="preserve"> по обеспечению безопасности ПДн при их обработке в ИСПДн</w:t>
      </w:r>
      <w:r w:rsidRPr="001B1A0B">
        <w:t>:</w:t>
      </w:r>
    </w:p>
    <w:p w:rsidR="00A87E49" w:rsidRPr="001B1A0B" w:rsidRDefault="00A87E49" w:rsidP="00395DF4">
      <w:pPr>
        <w:pStyle w:val="Sourcelist"/>
        <w:spacing w:line="276" w:lineRule="auto"/>
      </w:pPr>
      <w:r w:rsidRPr="001B1A0B">
        <w:t>Рекомендации по обеспечению безопасности персональных данных при их обработке в информационных системах персональных данных, утв. Зам. директора ФСТЭК России 15.02.08 г. (ДСП)</w:t>
      </w:r>
    </w:p>
    <w:p w:rsidR="00A87E49" w:rsidRPr="001B1A0B" w:rsidRDefault="00A87E49" w:rsidP="00395DF4">
      <w:pPr>
        <w:pStyle w:val="Sourcelist"/>
        <w:spacing w:line="276" w:lineRule="auto"/>
      </w:pPr>
      <w:r w:rsidRPr="001B1A0B">
        <w:t>Основные мероприятия по организации и техническому обеспечению безопасности персональных данных, обрабатываемых в информационных системах персональных данных, утв. Зам. директора ФСТЭК России 15.02.08 г. (ДСП)</w:t>
      </w:r>
    </w:p>
    <w:p w:rsidR="00A87E49" w:rsidRPr="001B1A0B" w:rsidRDefault="00A87E49" w:rsidP="00395DF4">
      <w:pPr>
        <w:pStyle w:val="Sourcelist"/>
        <w:spacing w:line="276" w:lineRule="auto"/>
      </w:pPr>
      <w:r w:rsidRPr="001B1A0B">
        <w:t>Базовая модель угроз безопасности персональных данных при их о</w:t>
      </w:r>
      <w:r w:rsidRPr="001B1A0B">
        <w:t>б</w:t>
      </w:r>
      <w:r w:rsidRPr="001B1A0B">
        <w:t>работке в информационных системах персональных данных, утв. Зам. дире</w:t>
      </w:r>
      <w:r w:rsidRPr="001B1A0B">
        <w:t>к</w:t>
      </w:r>
      <w:r w:rsidRPr="001B1A0B">
        <w:t>тора ФСТЭК России 15.02.08 г. (ДСП)</w:t>
      </w:r>
    </w:p>
    <w:p w:rsidR="00A87E49" w:rsidRPr="00E72764" w:rsidRDefault="00A87E49" w:rsidP="00395DF4">
      <w:pPr>
        <w:pStyle w:val="Sourcelist"/>
        <w:spacing w:line="276" w:lineRule="auto"/>
      </w:pPr>
      <w:r w:rsidRPr="001B1A0B">
        <w:t>Методика определения актуальных угроз безопасности персональных данных при их обработке в информационных системах персональных да</w:t>
      </w:r>
      <w:r w:rsidRPr="001B1A0B">
        <w:t>н</w:t>
      </w:r>
      <w:r w:rsidRPr="001B1A0B">
        <w:t>ных, утв. Зам. директора ФСТЭК России 15.02.08 г. (ДСП)</w:t>
      </w:r>
    </w:p>
    <w:sectPr w:rsidR="00A87E49" w:rsidRPr="00E72764" w:rsidSect="00DA1551">
      <w:footerReference w:type="even" r:id="rId12"/>
      <w:footerReference w:type="default" r:id="rId13"/>
      <w:pgSz w:w="11906" w:h="16838" w:code="9"/>
      <w:pgMar w:top="851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053" w:rsidRDefault="00175053" w:rsidP="005558D9">
      <w:r>
        <w:separator/>
      </w:r>
    </w:p>
  </w:endnote>
  <w:endnote w:type="continuationSeparator" w:id="1">
    <w:p w:rsidR="00175053" w:rsidRDefault="00175053" w:rsidP="00555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entury Gothic"/>
    <w:charset w:val="00"/>
    <w:family w:val="swiss"/>
    <w:pitch w:val="variable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type B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551" w:rsidRDefault="00AF4CC5" w:rsidP="00B000D2">
    <w:pPr>
      <w:pStyle w:val="af9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 w:rsidR="00DA1551"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A1551" w:rsidRDefault="00DA1551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551" w:rsidRDefault="00AF4CC5" w:rsidP="009F5F95">
    <w:pPr>
      <w:pStyle w:val="af9"/>
      <w:framePr w:wrap="around" w:vAnchor="text" w:hAnchor="margin" w:xAlign="center" w:y="1"/>
      <w:tabs>
        <w:tab w:val="clear" w:pos="4677"/>
        <w:tab w:val="center" w:pos="5040"/>
      </w:tabs>
      <w:jc w:val="center"/>
    </w:pPr>
    <w:r>
      <w:rPr>
        <w:rStyle w:val="aff0"/>
      </w:rPr>
      <w:fldChar w:fldCharType="begin"/>
    </w:r>
    <w:r w:rsidR="00DA1551"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A09B6">
      <w:rPr>
        <w:rStyle w:val="aff0"/>
        <w:noProof/>
      </w:rPr>
      <w:t>35</w:t>
    </w:r>
    <w:r>
      <w:rPr>
        <w:rStyle w:val="aff0"/>
      </w:rPr>
      <w:fldChar w:fldCharType="end"/>
    </w:r>
  </w:p>
  <w:p w:rsidR="00DA1551" w:rsidRDefault="00DA1551" w:rsidP="00D1501D">
    <w:pPr>
      <w:ind w:left="-16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053" w:rsidRDefault="00175053" w:rsidP="005558D9">
      <w:r>
        <w:separator/>
      </w:r>
    </w:p>
  </w:footnote>
  <w:footnote w:type="continuationSeparator" w:id="1">
    <w:p w:rsidR="00175053" w:rsidRDefault="00175053" w:rsidP="005558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7E2"/>
    <w:multiLevelType w:val="hybridMultilevel"/>
    <w:tmpl w:val="780E344A"/>
    <w:lvl w:ilvl="0" w:tplc="477A83A6">
      <w:start w:val="1"/>
      <w:numFmt w:val="bullet"/>
      <w:pStyle w:val="1"/>
      <w:lvlText w:val=""/>
      <w:lvlJc w:val="left"/>
      <w:pPr>
        <w:tabs>
          <w:tab w:val="num" w:pos="397"/>
        </w:tabs>
        <w:ind w:left="397" w:hanging="113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360DB2"/>
    <w:multiLevelType w:val="multilevel"/>
    <w:tmpl w:val="764A5D2C"/>
    <w:lvl w:ilvl="0">
      <w:start w:val="1"/>
      <w:numFmt w:val="decimal"/>
      <w:pStyle w:val="a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 w:val="0"/>
        <w:i w:val="0"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24A7069"/>
    <w:multiLevelType w:val="hybridMultilevel"/>
    <w:tmpl w:val="37C02184"/>
    <w:lvl w:ilvl="0" w:tplc="44E4419A">
      <w:start w:val="1"/>
      <w:numFmt w:val="bullet"/>
      <w:pStyle w:val="10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E456A3"/>
    <w:multiLevelType w:val="multilevel"/>
    <w:tmpl w:val="999A3440"/>
    <w:lvl w:ilvl="0">
      <w:start w:val="1"/>
      <w:numFmt w:val="decimal"/>
      <w:pStyle w:val="11"/>
      <w:suff w:val="nothing"/>
      <w:lvlText w:val="%1  "/>
      <w:lvlJc w:val="left"/>
      <w:pPr>
        <w:ind w:left="0" w:firstLine="595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sz w:val="30"/>
        <w:effect w:val="none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595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sz w:val="26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Arial" w:hAnsi="Arial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sz w:val="24"/>
        <w:vertAlign w:val="baseline"/>
      </w:rPr>
    </w:lvl>
    <w:lvl w:ilvl="3">
      <w:start w:val="1"/>
      <w:numFmt w:val="decimal"/>
      <w:lvlRestart w:val="1"/>
      <w:suff w:val="nothing"/>
      <w:lvlText w:val="%1.%4  "/>
      <w:lvlJc w:val="left"/>
      <w:pPr>
        <w:ind w:left="0" w:firstLine="595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-2"/>
        <w:w w:val="100"/>
        <w:kern w:val="0"/>
        <w:sz w:val="22"/>
        <w:vertAlign w:val="baseline"/>
      </w:rPr>
    </w:lvl>
    <w:lvl w:ilvl="4">
      <w:start w:val="1"/>
      <w:numFmt w:val="decimal"/>
      <w:suff w:val="nothing"/>
      <w:lvlText w:val="%1.%4.%5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2"/>
      </w:rPr>
    </w:lvl>
    <w:lvl w:ilvl="5">
      <w:start w:val="1"/>
      <w:numFmt w:val="decimal"/>
      <w:lvlRestart w:val="2"/>
      <w:suff w:val="nothing"/>
      <w:lvlText w:val="%1.%2.%6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2"/>
      </w:rPr>
    </w:lvl>
    <w:lvl w:ilvl="6">
      <w:start w:val="1"/>
      <w:numFmt w:val="decimal"/>
      <w:suff w:val="nothing"/>
      <w:lvlText w:val="%1.%2.%6.%7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2"/>
      </w:rPr>
    </w:lvl>
    <w:lvl w:ilvl="7">
      <w:start w:val="1"/>
      <w:numFmt w:val="decimal"/>
      <w:lvlRestart w:val="3"/>
      <w:suff w:val="nothing"/>
      <w:lvlText w:val="%1.%2.%3.%8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2"/>
      </w:rPr>
    </w:lvl>
    <w:lvl w:ilvl="8">
      <w:start w:val="1"/>
      <w:numFmt w:val="decimal"/>
      <w:suff w:val="nothing"/>
      <w:lvlText w:val="%1.%2.%3.%8.%9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2"/>
      </w:rPr>
    </w:lvl>
  </w:abstractNum>
  <w:abstractNum w:abstractNumId="4">
    <w:nsid w:val="090E1BBE"/>
    <w:multiLevelType w:val="hybridMultilevel"/>
    <w:tmpl w:val="6F8491EE"/>
    <w:lvl w:ilvl="0" w:tplc="86C25C76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0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0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6">
    <w:nsid w:val="205E7993"/>
    <w:multiLevelType w:val="multilevel"/>
    <w:tmpl w:val="47C4B8B8"/>
    <w:lvl w:ilvl="0">
      <w:start w:val="1"/>
      <w:numFmt w:val="decimal"/>
      <w:suff w:val="nothing"/>
      <w:lvlText w:val="%1  "/>
      <w:lvlJc w:val="left"/>
      <w:pPr>
        <w:ind w:left="4625" w:firstLine="595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sz w:val="32"/>
        <w:effect w:val="none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0" w:firstLine="595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sz w:val="28"/>
        <w:vertAlign w:val="baseline"/>
      </w:rPr>
    </w:lvl>
    <w:lvl w:ilvl="2">
      <w:start w:val="1"/>
      <w:numFmt w:val="decimal"/>
      <w:suff w:val="nothing"/>
      <w:lvlText w:val="%1.%2.%3  "/>
      <w:lvlJc w:val="left"/>
      <w:pPr>
        <w:ind w:left="0" w:firstLine="595"/>
      </w:pPr>
      <w:rPr>
        <w:rFonts w:ascii="Times New Roman" w:hAnsi="Times New Roman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sz w:val="28"/>
        <w:vertAlign w:val="baseline"/>
      </w:rPr>
    </w:lvl>
    <w:lvl w:ilvl="3">
      <w:start w:val="1"/>
      <w:numFmt w:val="decimal"/>
      <w:lvlRestart w:val="1"/>
      <w:suff w:val="nothing"/>
      <w:lvlText w:val="%1.%4  "/>
      <w:lvlJc w:val="left"/>
      <w:pPr>
        <w:ind w:left="0" w:firstLine="595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-2"/>
        <w:w w:val="100"/>
        <w:kern w:val="0"/>
        <w:sz w:val="28"/>
        <w:vertAlign w:val="baseline"/>
      </w:rPr>
    </w:lvl>
    <w:lvl w:ilvl="4">
      <w:start w:val="1"/>
      <w:numFmt w:val="decimal"/>
      <w:suff w:val="nothing"/>
      <w:lvlText w:val="%1.%4.%5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2"/>
      </w:rPr>
    </w:lvl>
    <w:lvl w:ilvl="5">
      <w:start w:val="1"/>
      <w:numFmt w:val="decimal"/>
      <w:lvlRestart w:val="2"/>
      <w:suff w:val="nothing"/>
      <w:lvlText w:val="%1.%2.%6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4"/>
      </w:rPr>
    </w:lvl>
    <w:lvl w:ilvl="6">
      <w:start w:val="1"/>
      <w:numFmt w:val="decimal"/>
      <w:suff w:val="nothing"/>
      <w:lvlText w:val="%1.%2.%6.%7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4"/>
      </w:rPr>
    </w:lvl>
    <w:lvl w:ilvl="7">
      <w:start w:val="1"/>
      <w:numFmt w:val="decimal"/>
      <w:lvlRestart w:val="3"/>
      <w:suff w:val="nothing"/>
      <w:lvlText w:val="%1.%2.%3.%8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2"/>
      </w:rPr>
    </w:lvl>
    <w:lvl w:ilvl="8">
      <w:start w:val="1"/>
      <w:numFmt w:val="decimal"/>
      <w:pStyle w:val="heading3subitem"/>
      <w:suff w:val="nothing"/>
      <w:lvlText w:val="%1.%2.%3.%8.%9  "/>
      <w:lvlJc w:val="left"/>
      <w:pPr>
        <w:ind w:left="0" w:firstLine="595"/>
      </w:pPr>
      <w:rPr>
        <w:rFonts w:ascii="Arial" w:hAnsi="Arial" w:hint="default"/>
        <w:b w:val="0"/>
        <w:i w:val="0"/>
        <w:spacing w:val="-2"/>
        <w:w w:val="100"/>
        <w:sz w:val="22"/>
      </w:rPr>
    </w:lvl>
  </w:abstractNum>
  <w:abstractNum w:abstractNumId="7">
    <w:nsid w:val="24865E33"/>
    <w:multiLevelType w:val="hybridMultilevel"/>
    <w:tmpl w:val="CB4A89A6"/>
    <w:lvl w:ilvl="0" w:tplc="F7308E82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AB8A7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886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62FF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0C3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7CF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249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FAF4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8434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137AD5"/>
    <w:multiLevelType w:val="multilevel"/>
    <w:tmpl w:val="B8065FD6"/>
    <w:lvl w:ilvl="0">
      <w:start w:val="1"/>
      <w:numFmt w:val="decimal"/>
      <w:pStyle w:val="a2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1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9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7E523C3"/>
    <w:multiLevelType w:val="hybridMultilevel"/>
    <w:tmpl w:val="A01CBDB2"/>
    <w:lvl w:ilvl="0" w:tplc="7D604D6C">
      <w:start w:val="1"/>
      <w:numFmt w:val="bullet"/>
      <w:pStyle w:val="a3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D212F4"/>
    <w:multiLevelType w:val="hybridMultilevel"/>
    <w:tmpl w:val="7F821D84"/>
    <w:lvl w:ilvl="0" w:tplc="FFFFFFFF">
      <w:start w:val="1"/>
      <w:numFmt w:val="bullet"/>
      <w:pStyle w:val="a4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F3112D"/>
    <w:multiLevelType w:val="multilevel"/>
    <w:tmpl w:val="3E4C3AA2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lvlText w:val="%1.%5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Restart w:val="1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Restart w:val="1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13">
    <w:nsid w:val="2DAD039D"/>
    <w:multiLevelType w:val="hybridMultilevel"/>
    <w:tmpl w:val="85EE5AA6"/>
    <w:lvl w:ilvl="0" w:tplc="C406AC02">
      <w:start w:val="1"/>
      <w:numFmt w:val="bullet"/>
      <w:pStyle w:val="a5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3A47BF"/>
    <w:multiLevelType w:val="multilevel"/>
    <w:tmpl w:val="F26A625E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15">
    <w:nsid w:val="32D66861"/>
    <w:multiLevelType w:val="hybridMultilevel"/>
    <w:tmpl w:val="CF00D2CE"/>
    <w:lvl w:ilvl="0" w:tplc="FFFFFFFF">
      <w:start w:val="1"/>
      <w:numFmt w:val="bullet"/>
      <w:pStyle w:val="a6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1944C7"/>
    <w:multiLevelType w:val="hybridMultilevel"/>
    <w:tmpl w:val="25EAD0D8"/>
    <w:lvl w:ilvl="0" w:tplc="CBE48C12">
      <w:start w:val="1"/>
      <w:numFmt w:val="bullet"/>
      <w:pStyle w:val="a7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AC0073"/>
    <w:multiLevelType w:val="multilevel"/>
    <w:tmpl w:val="63EA7D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BFA2700"/>
    <w:multiLevelType w:val="hybridMultilevel"/>
    <w:tmpl w:val="DD886D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FE56FFA"/>
    <w:multiLevelType w:val="hybridMultilevel"/>
    <w:tmpl w:val="1DDCC0FA"/>
    <w:lvl w:ilvl="0" w:tplc="99B8D484">
      <w:start w:val="1"/>
      <w:numFmt w:val="bullet"/>
      <w:pStyle w:val="a8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B171CE"/>
    <w:multiLevelType w:val="hybridMultilevel"/>
    <w:tmpl w:val="53AC6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A2D4E"/>
    <w:multiLevelType w:val="hybridMultilevel"/>
    <w:tmpl w:val="C8E691F6"/>
    <w:lvl w:ilvl="0" w:tplc="E7044524">
      <w:start w:val="1"/>
      <w:numFmt w:val="bullet"/>
      <w:pStyle w:val="a9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F41930"/>
    <w:multiLevelType w:val="multilevel"/>
    <w:tmpl w:val="19E856AC"/>
    <w:lvl w:ilvl="0">
      <w:start w:val="1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4">
    <w:nsid w:val="51A73513"/>
    <w:multiLevelType w:val="multilevel"/>
    <w:tmpl w:val="7D767AB4"/>
    <w:lvl w:ilvl="0">
      <w:start w:val="1"/>
      <w:numFmt w:val="decimal"/>
      <w:pStyle w:val="2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Restart w:val="0"/>
      <w:pStyle w:val="12"/>
      <w:lvlText w:val=""/>
      <w:lvlJc w:val="left"/>
      <w:pPr>
        <w:tabs>
          <w:tab w:val="num" w:pos="176"/>
        </w:tabs>
        <w:ind w:left="595" w:firstLine="0"/>
      </w:pPr>
      <w:rPr>
        <w:rFonts w:ascii="Symbol" w:hAnsi="Symbol" w:hint="default"/>
      </w:rPr>
    </w:lvl>
    <w:lvl w:ilvl="2">
      <w:start w:val="1"/>
      <w:numFmt w:val="bullet"/>
      <w:pStyle w:val="aa"/>
      <w:lvlText w:val=""/>
      <w:lvlJc w:val="left"/>
      <w:pPr>
        <w:tabs>
          <w:tab w:val="num" w:pos="902"/>
        </w:tabs>
        <w:ind w:left="902" w:firstLine="0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5859157E"/>
    <w:multiLevelType w:val="hybridMultilevel"/>
    <w:tmpl w:val="87565212"/>
    <w:lvl w:ilvl="0" w:tplc="FFFFFFFF">
      <w:start w:val="1"/>
      <w:numFmt w:val="bullet"/>
      <w:pStyle w:val="ab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0259C1"/>
    <w:multiLevelType w:val="multilevel"/>
    <w:tmpl w:val="5DDE80DE"/>
    <w:lvl w:ilvl="0">
      <w:start w:val="1"/>
      <w:numFmt w:val="bullet"/>
      <w:pStyle w:val="ac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7">
    <w:nsid w:val="5E263511"/>
    <w:multiLevelType w:val="hybridMultilevel"/>
    <w:tmpl w:val="123A8B8A"/>
    <w:lvl w:ilvl="0" w:tplc="FFFFFFFF">
      <w:start w:val="1"/>
      <w:numFmt w:val="none"/>
      <w:pStyle w:val="ad"/>
      <w:lvlText w:val="--  "/>
      <w:lvlJc w:val="left"/>
      <w:pPr>
        <w:tabs>
          <w:tab w:val="num" w:pos="0"/>
        </w:tabs>
        <w:ind w:left="0" w:firstLine="624"/>
      </w:pPr>
      <w:rPr>
        <w:rFonts w:ascii="Arial" w:hAnsi="Arial" w:hint="default"/>
        <w:b w:val="0"/>
        <w:i w:val="0"/>
        <w:color w:val="auto"/>
        <w:spacing w:val="-20"/>
        <w:w w:val="100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A704FB"/>
    <w:multiLevelType w:val="hybridMultilevel"/>
    <w:tmpl w:val="D0863BDA"/>
    <w:lvl w:ilvl="0" w:tplc="FFFFFFFF">
      <w:start w:val="1"/>
      <w:numFmt w:val="bullet"/>
      <w:pStyle w:val="ae"/>
      <w:lvlText w:val=""/>
      <w:lvlJc w:val="left"/>
      <w:pPr>
        <w:tabs>
          <w:tab w:val="num" w:pos="0"/>
        </w:tabs>
        <w:ind w:left="0" w:firstLine="17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E7222C"/>
    <w:multiLevelType w:val="multilevel"/>
    <w:tmpl w:val="215AE6F0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h2text"/>
      <w:isLgl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h3tex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1"/>
      <w:lvlText w:val="%1.%4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.%5.%6."/>
      <w:lvlJc w:val="left"/>
      <w:pPr>
        <w:tabs>
          <w:tab w:val="num" w:pos="360"/>
        </w:tabs>
        <w:ind w:left="3096" w:hanging="93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Restart w:val="1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Restart w:val="1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30">
    <w:nsid w:val="622A2124"/>
    <w:multiLevelType w:val="hybridMultilevel"/>
    <w:tmpl w:val="F014E014"/>
    <w:lvl w:ilvl="0" w:tplc="7B644A64">
      <w:start w:val="1"/>
      <w:numFmt w:val="bullet"/>
      <w:pStyle w:val="af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6E6A65"/>
    <w:multiLevelType w:val="hybridMultilevel"/>
    <w:tmpl w:val="5E321FFC"/>
    <w:lvl w:ilvl="0" w:tplc="031CB3E4">
      <w:start w:val="1"/>
      <w:numFmt w:val="bullet"/>
      <w:pStyle w:val="af0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DA4885"/>
    <w:multiLevelType w:val="multilevel"/>
    <w:tmpl w:val="A00A4602"/>
    <w:styleLink w:val="StyleOutlinenumbered"/>
    <w:lvl w:ilvl="0">
      <w:start w:val="1"/>
      <w:numFmt w:val="decimal"/>
      <w:lvlText w:val="%1."/>
      <w:lvlJc w:val="left"/>
      <w:pPr>
        <w:tabs>
          <w:tab w:val="num" w:pos="567"/>
        </w:tabs>
        <w:ind w:left="1163" w:hanging="454"/>
      </w:pPr>
      <w:rPr>
        <w:rFonts w:ascii="GOST type A" w:hAnsi="GOST type A"/>
        <w:sz w:val="28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3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4">
    <w:nsid w:val="68AE21C8"/>
    <w:multiLevelType w:val="multilevel"/>
    <w:tmpl w:val="458EA4F0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35">
    <w:nsid w:val="6A16210C"/>
    <w:multiLevelType w:val="hybridMultilevel"/>
    <w:tmpl w:val="B7387E14"/>
    <w:lvl w:ilvl="0" w:tplc="FFFFFFFF">
      <w:start w:val="1"/>
      <w:numFmt w:val="bullet"/>
      <w:pStyle w:val="13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4E4DE1"/>
    <w:multiLevelType w:val="hybridMultilevel"/>
    <w:tmpl w:val="E1DEA03E"/>
    <w:lvl w:ilvl="0" w:tplc="59B6ECDA">
      <w:start w:val="1"/>
      <w:numFmt w:val="bullet"/>
      <w:pStyle w:val="af1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EB44C59"/>
    <w:multiLevelType w:val="multilevel"/>
    <w:tmpl w:val="33D4A25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lvlText w:val="%1.%5"/>
      <w:lvlJc w:val="left"/>
      <w:pPr>
        <w:tabs>
          <w:tab w:val="num" w:pos="-1083"/>
        </w:tabs>
        <w:ind w:left="11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2376" w:hanging="936"/>
      </w:pPr>
      <w:rPr>
        <w:rFonts w:hint="default"/>
      </w:rPr>
    </w:lvl>
    <w:lvl w:ilvl="6">
      <w:start w:val="1"/>
      <w:numFmt w:val="decimal"/>
      <w:lvlRestart w:val="1"/>
      <w:lvlText w:val="%1.%2.%3.%4.%5.%6.%7."/>
      <w:lvlJc w:val="left"/>
      <w:pPr>
        <w:tabs>
          <w:tab w:val="num" w:pos="-1083"/>
        </w:tabs>
        <w:ind w:left="21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3"/>
        </w:tabs>
        <w:ind w:left="2661" w:hanging="1224"/>
      </w:pPr>
      <w:rPr>
        <w:rFonts w:hint="default"/>
      </w:rPr>
    </w:lvl>
    <w:lvl w:ilvl="8">
      <w:start w:val="1"/>
      <w:numFmt w:val="decimal"/>
      <w:lvlRestart w:val="1"/>
      <w:lvlText w:val="%1.%2.%3.%4.%5.%6.%7.%8.%9."/>
      <w:lvlJc w:val="left"/>
      <w:pPr>
        <w:tabs>
          <w:tab w:val="num" w:pos="-720"/>
        </w:tabs>
        <w:ind w:left="3600" w:hanging="1440"/>
      </w:pPr>
      <w:rPr>
        <w:rFonts w:hint="default"/>
      </w:rPr>
    </w:lvl>
  </w:abstractNum>
  <w:abstractNum w:abstractNumId="38">
    <w:nsid w:val="71BE5975"/>
    <w:multiLevelType w:val="multilevel"/>
    <w:tmpl w:val="BDD417D0"/>
    <w:lvl w:ilvl="0">
      <w:start w:val="1"/>
      <w:numFmt w:val="decimal"/>
      <w:pStyle w:val="14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3"/>
      <w:isLgl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Heading1item"/>
      <w:lvlText w:val="%1.%5"/>
      <w:lvlJc w:val="left"/>
      <w:pPr>
        <w:tabs>
          <w:tab w:val="num" w:pos="-1083"/>
        </w:tabs>
        <w:ind w:left="1149" w:hanging="792"/>
      </w:pPr>
      <w:rPr>
        <w:rFonts w:hint="default"/>
      </w:rPr>
    </w:lvl>
    <w:lvl w:ilvl="5">
      <w:start w:val="1"/>
      <w:numFmt w:val="decimal"/>
      <w:pStyle w:val="Heading1Subitem"/>
      <w:lvlText w:val="%1.%2.%3.%4.%5.%6."/>
      <w:lvlJc w:val="left"/>
      <w:pPr>
        <w:tabs>
          <w:tab w:val="num" w:pos="-360"/>
        </w:tabs>
        <w:ind w:left="2376" w:hanging="936"/>
      </w:pPr>
      <w:rPr>
        <w:rFonts w:hint="default"/>
      </w:rPr>
    </w:lvl>
    <w:lvl w:ilvl="6">
      <w:start w:val="1"/>
      <w:numFmt w:val="decimal"/>
      <w:lvlRestart w:val="1"/>
      <w:pStyle w:val="heading2item"/>
      <w:lvlText w:val="%1.%2.%3.%4.%5.%6.%7."/>
      <w:lvlJc w:val="left"/>
      <w:pPr>
        <w:tabs>
          <w:tab w:val="num" w:pos="-1083"/>
        </w:tabs>
        <w:ind w:left="2157" w:hanging="1080"/>
      </w:pPr>
      <w:rPr>
        <w:rFonts w:hint="default"/>
      </w:rPr>
    </w:lvl>
    <w:lvl w:ilvl="7">
      <w:start w:val="1"/>
      <w:numFmt w:val="decimal"/>
      <w:pStyle w:val="Heading2subitem"/>
      <w:lvlText w:val="%1.%2.%3.%4.%5.%6.%7.%8."/>
      <w:lvlJc w:val="left"/>
      <w:pPr>
        <w:tabs>
          <w:tab w:val="num" w:pos="-1083"/>
        </w:tabs>
        <w:ind w:left="2661" w:hanging="1224"/>
      </w:pPr>
      <w:rPr>
        <w:rFonts w:hint="default"/>
      </w:rPr>
    </w:lvl>
    <w:lvl w:ilvl="8">
      <w:start w:val="1"/>
      <w:numFmt w:val="decimal"/>
      <w:lvlRestart w:val="1"/>
      <w:pStyle w:val="heading3item"/>
      <w:lvlText w:val="%1.%2.%3.%4.%5.%6.%7.%8.%9."/>
      <w:lvlJc w:val="left"/>
      <w:pPr>
        <w:tabs>
          <w:tab w:val="num" w:pos="-720"/>
        </w:tabs>
        <w:ind w:left="3600" w:hanging="1440"/>
      </w:pPr>
      <w:rPr>
        <w:rFonts w:hint="default"/>
      </w:rPr>
    </w:lvl>
  </w:abstractNum>
  <w:abstractNum w:abstractNumId="39">
    <w:nsid w:val="76DF2C49"/>
    <w:multiLevelType w:val="hybridMultilevel"/>
    <w:tmpl w:val="CEF2A2F0"/>
    <w:lvl w:ilvl="0" w:tplc="FFFFFFFF">
      <w:start w:val="1"/>
      <w:numFmt w:val="bullet"/>
      <w:pStyle w:val="af2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0529B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3"/>
  </w:num>
  <w:num w:numId="2">
    <w:abstractNumId w:val="8"/>
  </w:num>
  <w:num w:numId="3">
    <w:abstractNumId w:val="5"/>
  </w:num>
  <w:num w:numId="4">
    <w:abstractNumId w:val="34"/>
  </w:num>
  <w:num w:numId="5">
    <w:abstractNumId w:val="26"/>
  </w:num>
  <w:num w:numId="6">
    <w:abstractNumId w:val="27"/>
  </w:num>
  <w:num w:numId="7">
    <w:abstractNumId w:val="6"/>
  </w:num>
  <w:num w:numId="8">
    <w:abstractNumId w:val="13"/>
  </w:num>
  <w:num w:numId="9">
    <w:abstractNumId w:val="9"/>
  </w:num>
  <w:num w:numId="10">
    <w:abstractNumId w:val="11"/>
  </w:num>
  <w:num w:numId="11">
    <w:abstractNumId w:val="23"/>
  </w:num>
  <w:num w:numId="12">
    <w:abstractNumId w:val="24"/>
  </w:num>
  <w:num w:numId="13">
    <w:abstractNumId w:val="28"/>
  </w:num>
  <w:num w:numId="14">
    <w:abstractNumId w:val="0"/>
  </w:num>
  <w:num w:numId="15">
    <w:abstractNumId w:val="7"/>
  </w:num>
  <w:num w:numId="16">
    <w:abstractNumId w:val="1"/>
  </w:num>
  <w:num w:numId="17">
    <w:abstractNumId w:val="15"/>
  </w:num>
  <w:num w:numId="18">
    <w:abstractNumId w:val="3"/>
  </w:num>
  <w:num w:numId="19">
    <w:abstractNumId w:val="30"/>
  </w:num>
  <w:num w:numId="20">
    <w:abstractNumId w:val="39"/>
  </w:num>
  <w:num w:numId="21">
    <w:abstractNumId w:val="4"/>
  </w:num>
  <w:num w:numId="22">
    <w:abstractNumId w:val="36"/>
  </w:num>
  <w:num w:numId="23">
    <w:abstractNumId w:val="2"/>
  </w:num>
  <w:num w:numId="24">
    <w:abstractNumId w:val="35"/>
  </w:num>
  <w:num w:numId="25">
    <w:abstractNumId w:val="31"/>
  </w:num>
  <w:num w:numId="26">
    <w:abstractNumId w:val="16"/>
  </w:num>
  <w:num w:numId="27">
    <w:abstractNumId w:val="25"/>
  </w:num>
  <w:num w:numId="28">
    <w:abstractNumId w:val="10"/>
  </w:num>
  <w:num w:numId="29">
    <w:abstractNumId w:val="22"/>
  </w:num>
  <w:num w:numId="30">
    <w:abstractNumId w:val="20"/>
  </w:num>
  <w:num w:numId="31">
    <w:abstractNumId w:val="32"/>
  </w:num>
  <w:num w:numId="32">
    <w:abstractNumId w:val="38"/>
  </w:num>
  <w:num w:numId="33">
    <w:abstractNumId w:val="29"/>
  </w:num>
  <w:num w:numId="34">
    <w:abstractNumId w:val="19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0"/>
  </w:num>
  <w:num w:numId="40">
    <w:abstractNumId w:val="14"/>
  </w:num>
  <w:num w:numId="41">
    <w:abstractNumId w:val="12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21"/>
  </w:num>
  <w:num w:numId="48">
    <w:abstractNumId w:val="34"/>
  </w:num>
  <w:num w:numId="49">
    <w:abstractNumId w:val="34"/>
    <w:lvlOverride w:ilvl="0">
      <w:startOverride w:val="3"/>
    </w:lvlOverride>
  </w:num>
  <w:num w:numId="50">
    <w:abstractNumId w:val="17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linkStyles/>
  <w:stylePaneFormatFilter w:val="3001"/>
  <w:defaultTabStop w:val="709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134"/>
    <w:rsid w:val="00000862"/>
    <w:rsid w:val="000126DA"/>
    <w:rsid w:val="00016DC5"/>
    <w:rsid w:val="00017247"/>
    <w:rsid w:val="00021673"/>
    <w:rsid w:val="0003060A"/>
    <w:rsid w:val="00033FA0"/>
    <w:rsid w:val="000416A6"/>
    <w:rsid w:val="00042155"/>
    <w:rsid w:val="00045E58"/>
    <w:rsid w:val="00050F46"/>
    <w:rsid w:val="00051852"/>
    <w:rsid w:val="000604A1"/>
    <w:rsid w:val="00060D5E"/>
    <w:rsid w:val="00064220"/>
    <w:rsid w:val="00073DB8"/>
    <w:rsid w:val="00077266"/>
    <w:rsid w:val="0007775B"/>
    <w:rsid w:val="00077A2C"/>
    <w:rsid w:val="000903E1"/>
    <w:rsid w:val="00096B25"/>
    <w:rsid w:val="000A6E14"/>
    <w:rsid w:val="000A7131"/>
    <w:rsid w:val="000A768A"/>
    <w:rsid w:val="000B50F1"/>
    <w:rsid w:val="000B7C19"/>
    <w:rsid w:val="000C3C05"/>
    <w:rsid w:val="000D0A8D"/>
    <w:rsid w:val="000D1272"/>
    <w:rsid w:val="000D319A"/>
    <w:rsid w:val="000D3837"/>
    <w:rsid w:val="000D4CB4"/>
    <w:rsid w:val="000E0146"/>
    <w:rsid w:val="000E340D"/>
    <w:rsid w:val="000F0533"/>
    <w:rsid w:val="000F0A4B"/>
    <w:rsid w:val="00100134"/>
    <w:rsid w:val="001020DB"/>
    <w:rsid w:val="001037EE"/>
    <w:rsid w:val="0010416B"/>
    <w:rsid w:val="001060BA"/>
    <w:rsid w:val="001063F4"/>
    <w:rsid w:val="0011435E"/>
    <w:rsid w:val="0012284B"/>
    <w:rsid w:val="00131F1C"/>
    <w:rsid w:val="00132E53"/>
    <w:rsid w:val="0014362F"/>
    <w:rsid w:val="0014709B"/>
    <w:rsid w:val="00152552"/>
    <w:rsid w:val="00161EC7"/>
    <w:rsid w:val="00165219"/>
    <w:rsid w:val="0016560A"/>
    <w:rsid w:val="00175053"/>
    <w:rsid w:val="0017513E"/>
    <w:rsid w:val="00175638"/>
    <w:rsid w:val="00175CD3"/>
    <w:rsid w:val="0017779E"/>
    <w:rsid w:val="00182BC4"/>
    <w:rsid w:val="00191D8C"/>
    <w:rsid w:val="00195EE3"/>
    <w:rsid w:val="00196092"/>
    <w:rsid w:val="001964DD"/>
    <w:rsid w:val="001A66F7"/>
    <w:rsid w:val="001B2A32"/>
    <w:rsid w:val="001C0A11"/>
    <w:rsid w:val="001C0BE7"/>
    <w:rsid w:val="001C0BFE"/>
    <w:rsid w:val="001C40F5"/>
    <w:rsid w:val="001C476A"/>
    <w:rsid w:val="001E29AE"/>
    <w:rsid w:val="001E2F33"/>
    <w:rsid w:val="001F0DDD"/>
    <w:rsid w:val="002008AB"/>
    <w:rsid w:val="0021056E"/>
    <w:rsid w:val="00210E52"/>
    <w:rsid w:val="00211D54"/>
    <w:rsid w:val="00213284"/>
    <w:rsid w:val="00217F94"/>
    <w:rsid w:val="00222C8F"/>
    <w:rsid w:val="002332D4"/>
    <w:rsid w:val="002333AA"/>
    <w:rsid w:val="00235781"/>
    <w:rsid w:val="002372EF"/>
    <w:rsid w:val="0024013B"/>
    <w:rsid w:val="00243722"/>
    <w:rsid w:val="00247838"/>
    <w:rsid w:val="002523C4"/>
    <w:rsid w:val="00261D63"/>
    <w:rsid w:val="002664FC"/>
    <w:rsid w:val="00273AD3"/>
    <w:rsid w:val="002743B3"/>
    <w:rsid w:val="0027695E"/>
    <w:rsid w:val="00287432"/>
    <w:rsid w:val="00297C02"/>
    <w:rsid w:val="002A3DC3"/>
    <w:rsid w:val="002A68DE"/>
    <w:rsid w:val="002A7790"/>
    <w:rsid w:val="002B0AA7"/>
    <w:rsid w:val="002B19E2"/>
    <w:rsid w:val="002B280E"/>
    <w:rsid w:val="002B2A6F"/>
    <w:rsid w:val="002B556A"/>
    <w:rsid w:val="002C1705"/>
    <w:rsid w:val="002C22C1"/>
    <w:rsid w:val="002C7FE5"/>
    <w:rsid w:val="002D4B76"/>
    <w:rsid w:val="002D61AB"/>
    <w:rsid w:val="002E2A1C"/>
    <w:rsid w:val="002E4A58"/>
    <w:rsid w:val="002F0F79"/>
    <w:rsid w:val="002F10AB"/>
    <w:rsid w:val="00300ECB"/>
    <w:rsid w:val="00302778"/>
    <w:rsid w:val="003031F3"/>
    <w:rsid w:val="00304544"/>
    <w:rsid w:val="00306B5D"/>
    <w:rsid w:val="0030745E"/>
    <w:rsid w:val="003134C8"/>
    <w:rsid w:val="0031644B"/>
    <w:rsid w:val="0031717E"/>
    <w:rsid w:val="003267DE"/>
    <w:rsid w:val="00327290"/>
    <w:rsid w:val="00332A2A"/>
    <w:rsid w:val="003353B1"/>
    <w:rsid w:val="00340DFA"/>
    <w:rsid w:val="00342A61"/>
    <w:rsid w:val="00345E81"/>
    <w:rsid w:val="00347D0E"/>
    <w:rsid w:val="00356344"/>
    <w:rsid w:val="003629DD"/>
    <w:rsid w:val="00363E70"/>
    <w:rsid w:val="003763BB"/>
    <w:rsid w:val="00395DF4"/>
    <w:rsid w:val="003A03E7"/>
    <w:rsid w:val="003B249E"/>
    <w:rsid w:val="003B42D5"/>
    <w:rsid w:val="003B6819"/>
    <w:rsid w:val="003C20AA"/>
    <w:rsid w:val="003C35CC"/>
    <w:rsid w:val="003D3397"/>
    <w:rsid w:val="003E0258"/>
    <w:rsid w:val="003E6FE5"/>
    <w:rsid w:val="003F1480"/>
    <w:rsid w:val="003F628E"/>
    <w:rsid w:val="004005B4"/>
    <w:rsid w:val="00401869"/>
    <w:rsid w:val="0040774B"/>
    <w:rsid w:val="00422C1F"/>
    <w:rsid w:val="00430717"/>
    <w:rsid w:val="00431513"/>
    <w:rsid w:val="004366B5"/>
    <w:rsid w:val="00437313"/>
    <w:rsid w:val="004408E8"/>
    <w:rsid w:val="004411F3"/>
    <w:rsid w:val="0044263A"/>
    <w:rsid w:val="0044444B"/>
    <w:rsid w:val="00463E5C"/>
    <w:rsid w:val="00475323"/>
    <w:rsid w:val="004755C2"/>
    <w:rsid w:val="004768CD"/>
    <w:rsid w:val="00482A48"/>
    <w:rsid w:val="00492901"/>
    <w:rsid w:val="00494BB9"/>
    <w:rsid w:val="004A145F"/>
    <w:rsid w:val="004A1E44"/>
    <w:rsid w:val="004A23FA"/>
    <w:rsid w:val="004A6FFA"/>
    <w:rsid w:val="004B2F44"/>
    <w:rsid w:val="004B629C"/>
    <w:rsid w:val="004C4EF0"/>
    <w:rsid w:val="004C793D"/>
    <w:rsid w:val="004D3119"/>
    <w:rsid w:val="004D6CF3"/>
    <w:rsid w:val="004F3107"/>
    <w:rsid w:val="004F48F7"/>
    <w:rsid w:val="00504FA3"/>
    <w:rsid w:val="005178FC"/>
    <w:rsid w:val="0052456D"/>
    <w:rsid w:val="00524E52"/>
    <w:rsid w:val="005251E9"/>
    <w:rsid w:val="005411EA"/>
    <w:rsid w:val="0054785B"/>
    <w:rsid w:val="00547CFA"/>
    <w:rsid w:val="005516A8"/>
    <w:rsid w:val="005537BB"/>
    <w:rsid w:val="005558D9"/>
    <w:rsid w:val="00561942"/>
    <w:rsid w:val="00563B81"/>
    <w:rsid w:val="005764FE"/>
    <w:rsid w:val="00577655"/>
    <w:rsid w:val="00580880"/>
    <w:rsid w:val="0058457B"/>
    <w:rsid w:val="005865A2"/>
    <w:rsid w:val="00591224"/>
    <w:rsid w:val="00592D9F"/>
    <w:rsid w:val="00594C5F"/>
    <w:rsid w:val="005B625C"/>
    <w:rsid w:val="005B7C2A"/>
    <w:rsid w:val="005C0678"/>
    <w:rsid w:val="005C54AE"/>
    <w:rsid w:val="005D40BD"/>
    <w:rsid w:val="005D4772"/>
    <w:rsid w:val="005D6D61"/>
    <w:rsid w:val="005E0196"/>
    <w:rsid w:val="005E186D"/>
    <w:rsid w:val="005E364F"/>
    <w:rsid w:val="005E6DB8"/>
    <w:rsid w:val="005E7A8D"/>
    <w:rsid w:val="005F6FF7"/>
    <w:rsid w:val="0060074C"/>
    <w:rsid w:val="0060144A"/>
    <w:rsid w:val="0060680A"/>
    <w:rsid w:val="00614563"/>
    <w:rsid w:val="0061598A"/>
    <w:rsid w:val="006161E8"/>
    <w:rsid w:val="00620F19"/>
    <w:rsid w:val="00625A20"/>
    <w:rsid w:val="00627BFF"/>
    <w:rsid w:val="00633C19"/>
    <w:rsid w:val="00641885"/>
    <w:rsid w:val="006435A1"/>
    <w:rsid w:val="00644F12"/>
    <w:rsid w:val="00644F46"/>
    <w:rsid w:val="0064501A"/>
    <w:rsid w:val="00654C5B"/>
    <w:rsid w:val="00655804"/>
    <w:rsid w:val="00655C9B"/>
    <w:rsid w:val="00672634"/>
    <w:rsid w:val="00675850"/>
    <w:rsid w:val="00681054"/>
    <w:rsid w:val="006906BA"/>
    <w:rsid w:val="0069283C"/>
    <w:rsid w:val="00696876"/>
    <w:rsid w:val="006A5BC3"/>
    <w:rsid w:val="006A6F2B"/>
    <w:rsid w:val="006B3418"/>
    <w:rsid w:val="006B455A"/>
    <w:rsid w:val="006B57B3"/>
    <w:rsid w:val="006B76AB"/>
    <w:rsid w:val="006C05D8"/>
    <w:rsid w:val="006C1536"/>
    <w:rsid w:val="006C518D"/>
    <w:rsid w:val="006C55E4"/>
    <w:rsid w:val="006C58B5"/>
    <w:rsid w:val="006D5EF8"/>
    <w:rsid w:val="006E2357"/>
    <w:rsid w:val="006E6534"/>
    <w:rsid w:val="006F287C"/>
    <w:rsid w:val="006F6907"/>
    <w:rsid w:val="00717165"/>
    <w:rsid w:val="00721A3A"/>
    <w:rsid w:val="007240DA"/>
    <w:rsid w:val="00735781"/>
    <w:rsid w:val="00740444"/>
    <w:rsid w:val="0075391C"/>
    <w:rsid w:val="0076034E"/>
    <w:rsid w:val="007645D8"/>
    <w:rsid w:val="0076656F"/>
    <w:rsid w:val="00772D7F"/>
    <w:rsid w:val="007773AB"/>
    <w:rsid w:val="0078429B"/>
    <w:rsid w:val="007849EB"/>
    <w:rsid w:val="00794C2A"/>
    <w:rsid w:val="0079664A"/>
    <w:rsid w:val="007A0980"/>
    <w:rsid w:val="007A3104"/>
    <w:rsid w:val="007B0697"/>
    <w:rsid w:val="007B34BF"/>
    <w:rsid w:val="007B66B5"/>
    <w:rsid w:val="007B7F15"/>
    <w:rsid w:val="007C0EB5"/>
    <w:rsid w:val="007C163D"/>
    <w:rsid w:val="007C6D32"/>
    <w:rsid w:val="007D2F28"/>
    <w:rsid w:val="007D2F54"/>
    <w:rsid w:val="007D76E7"/>
    <w:rsid w:val="007E042C"/>
    <w:rsid w:val="007E146A"/>
    <w:rsid w:val="007E713C"/>
    <w:rsid w:val="0080070C"/>
    <w:rsid w:val="0080198E"/>
    <w:rsid w:val="00801DCD"/>
    <w:rsid w:val="008053F0"/>
    <w:rsid w:val="00814C1B"/>
    <w:rsid w:val="00836494"/>
    <w:rsid w:val="00837BA4"/>
    <w:rsid w:val="008407E7"/>
    <w:rsid w:val="008516C9"/>
    <w:rsid w:val="00851ABD"/>
    <w:rsid w:val="00856AE5"/>
    <w:rsid w:val="00863F6B"/>
    <w:rsid w:val="008647FC"/>
    <w:rsid w:val="00873EF6"/>
    <w:rsid w:val="00876DDA"/>
    <w:rsid w:val="008819F2"/>
    <w:rsid w:val="00884953"/>
    <w:rsid w:val="00897043"/>
    <w:rsid w:val="008979D1"/>
    <w:rsid w:val="008A5E15"/>
    <w:rsid w:val="008C3B86"/>
    <w:rsid w:val="008D1C1C"/>
    <w:rsid w:val="008D2A0C"/>
    <w:rsid w:val="008D2F8A"/>
    <w:rsid w:val="008D3A74"/>
    <w:rsid w:val="008D5C9D"/>
    <w:rsid w:val="008E09DE"/>
    <w:rsid w:val="008E2238"/>
    <w:rsid w:val="008E3F61"/>
    <w:rsid w:val="008E4370"/>
    <w:rsid w:val="008F0EA2"/>
    <w:rsid w:val="008F729F"/>
    <w:rsid w:val="00905A6C"/>
    <w:rsid w:val="00906CFD"/>
    <w:rsid w:val="009077F0"/>
    <w:rsid w:val="0091070B"/>
    <w:rsid w:val="009122AF"/>
    <w:rsid w:val="009236DB"/>
    <w:rsid w:val="00924502"/>
    <w:rsid w:val="00927A61"/>
    <w:rsid w:val="00932746"/>
    <w:rsid w:val="0093687F"/>
    <w:rsid w:val="00936CCD"/>
    <w:rsid w:val="00940D21"/>
    <w:rsid w:val="009422F4"/>
    <w:rsid w:val="00944E37"/>
    <w:rsid w:val="009526A5"/>
    <w:rsid w:val="00955E68"/>
    <w:rsid w:val="0095681F"/>
    <w:rsid w:val="00963013"/>
    <w:rsid w:val="00971D53"/>
    <w:rsid w:val="00975CD6"/>
    <w:rsid w:val="00980BA7"/>
    <w:rsid w:val="00983139"/>
    <w:rsid w:val="009903B2"/>
    <w:rsid w:val="00996887"/>
    <w:rsid w:val="009A2B0A"/>
    <w:rsid w:val="009A4E75"/>
    <w:rsid w:val="009A5DE0"/>
    <w:rsid w:val="009B3058"/>
    <w:rsid w:val="009B3AB0"/>
    <w:rsid w:val="009D0957"/>
    <w:rsid w:val="009D59F3"/>
    <w:rsid w:val="009E665B"/>
    <w:rsid w:val="009E7EA8"/>
    <w:rsid w:val="009F5F95"/>
    <w:rsid w:val="009F61C5"/>
    <w:rsid w:val="00A00ABF"/>
    <w:rsid w:val="00A0101A"/>
    <w:rsid w:val="00A03F28"/>
    <w:rsid w:val="00A16491"/>
    <w:rsid w:val="00A214AD"/>
    <w:rsid w:val="00A2290E"/>
    <w:rsid w:val="00A24174"/>
    <w:rsid w:val="00A24659"/>
    <w:rsid w:val="00A36484"/>
    <w:rsid w:val="00A458CD"/>
    <w:rsid w:val="00A45F5C"/>
    <w:rsid w:val="00A50017"/>
    <w:rsid w:val="00A75299"/>
    <w:rsid w:val="00A76F27"/>
    <w:rsid w:val="00A80827"/>
    <w:rsid w:val="00A81A6B"/>
    <w:rsid w:val="00A8240D"/>
    <w:rsid w:val="00A83B1A"/>
    <w:rsid w:val="00A84FFB"/>
    <w:rsid w:val="00A8544B"/>
    <w:rsid w:val="00A87E49"/>
    <w:rsid w:val="00A95CFE"/>
    <w:rsid w:val="00A97C8B"/>
    <w:rsid w:val="00AA09B6"/>
    <w:rsid w:val="00AA1C1C"/>
    <w:rsid w:val="00AA26B9"/>
    <w:rsid w:val="00AB2AD9"/>
    <w:rsid w:val="00AB4A19"/>
    <w:rsid w:val="00AC473F"/>
    <w:rsid w:val="00AC6A9E"/>
    <w:rsid w:val="00AD1FFC"/>
    <w:rsid w:val="00AD3230"/>
    <w:rsid w:val="00AE1B17"/>
    <w:rsid w:val="00AE1CD4"/>
    <w:rsid w:val="00AE326A"/>
    <w:rsid w:val="00AE62F7"/>
    <w:rsid w:val="00AF422B"/>
    <w:rsid w:val="00AF4CC5"/>
    <w:rsid w:val="00AF6920"/>
    <w:rsid w:val="00B000D2"/>
    <w:rsid w:val="00B01B1D"/>
    <w:rsid w:val="00B02CDB"/>
    <w:rsid w:val="00B061E8"/>
    <w:rsid w:val="00B0683D"/>
    <w:rsid w:val="00B11A56"/>
    <w:rsid w:val="00B130D0"/>
    <w:rsid w:val="00B15421"/>
    <w:rsid w:val="00B24CBB"/>
    <w:rsid w:val="00B27FA3"/>
    <w:rsid w:val="00B3285E"/>
    <w:rsid w:val="00B511C5"/>
    <w:rsid w:val="00B61537"/>
    <w:rsid w:val="00B720E3"/>
    <w:rsid w:val="00B73E3A"/>
    <w:rsid w:val="00B754F2"/>
    <w:rsid w:val="00B87204"/>
    <w:rsid w:val="00B91D1F"/>
    <w:rsid w:val="00B93646"/>
    <w:rsid w:val="00B9516E"/>
    <w:rsid w:val="00B96EDE"/>
    <w:rsid w:val="00BA099C"/>
    <w:rsid w:val="00BA6EE2"/>
    <w:rsid w:val="00BC75ED"/>
    <w:rsid w:val="00BD12E4"/>
    <w:rsid w:val="00BD3D12"/>
    <w:rsid w:val="00BD4DE7"/>
    <w:rsid w:val="00BE0223"/>
    <w:rsid w:val="00BE20E5"/>
    <w:rsid w:val="00BE3A6A"/>
    <w:rsid w:val="00BE4885"/>
    <w:rsid w:val="00BF1839"/>
    <w:rsid w:val="00BF3C6B"/>
    <w:rsid w:val="00BF4354"/>
    <w:rsid w:val="00BF5E21"/>
    <w:rsid w:val="00C04D7D"/>
    <w:rsid w:val="00C14257"/>
    <w:rsid w:val="00C15083"/>
    <w:rsid w:val="00C23DC0"/>
    <w:rsid w:val="00C25986"/>
    <w:rsid w:val="00C53B24"/>
    <w:rsid w:val="00C549FD"/>
    <w:rsid w:val="00C557C1"/>
    <w:rsid w:val="00C56ED6"/>
    <w:rsid w:val="00C6595D"/>
    <w:rsid w:val="00C71D1B"/>
    <w:rsid w:val="00C7542E"/>
    <w:rsid w:val="00C80225"/>
    <w:rsid w:val="00C81ED1"/>
    <w:rsid w:val="00C82DA8"/>
    <w:rsid w:val="00C835EF"/>
    <w:rsid w:val="00C86B70"/>
    <w:rsid w:val="00C86B9E"/>
    <w:rsid w:val="00C876C9"/>
    <w:rsid w:val="00C92F38"/>
    <w:rsid w:val="00C9443E"/>
    <w:rsid w:val="00C95E76"/>
    <w:rsid w:val="00CA7F62"/>
    <w:rsid w:val="00CB139E"/>
    <w:rsid w:val="00CB414B"/>
    <w:rsid w:val="00CB4A66"/>
    <w:rsid w:val="00CC3B6D"/>
    <w:rsid w:val="00CC46B4"/>
    <w:rsid w:val="00CC6297"/>
    <w:rsid w:val="00CC7070"/>
    <w:rsid w:val="00CC7851"/>
    <w:rsid w:val="00CC78E3"/>
    <w:rsid w:val="00CD01DE"/>
    <w:rsid w:val="00CD513E"/>
    <w:rsid w:val="00CD5510"/>
    <w:rsid w:val="00CF3CEB"/>
    <w:rsid w:val="00CF575B"/>
    <w:rsid w:val="00CF73D4"/>
    <w:rsid w:val="00D05FBC"/>
    <w:rsid w:val="00D1501D"/>
    <w:rsid w:val="00D1557C"/>
    <w:rsid w:val="00D16621"/>
    <w:rsid w:val="00D22DBD"/>
    <w:rsid w:val="00D27140"/>
    <w:rsid w:val="00D27F87"/>
    <w:rsid w:val="00D33538"/>
    <w:rsid w:val="00D3665D"/>
    <w:rsid w:val="00D408C4"/>
    <w:rsid w:val="00D438FD"/>
    <w:rsid w:val="00D6622F"/>
    <w:rsid w:val="00D73F09"/>
    <w:rsid w:val="00D768AE"/>
    <w:rsid w:val="00D85D0F"/>
    <w:rsid w:val="00D917C6"/>
    <w:rsid w:val="00D93AD0"/>
    <w:rsid w:val="00D96C8F"/>
    <w:rsid w:val="00DA0BE1"/>
    <w:rsid w:val="00DA1551"/>
    <w:rsid w:val="00DA1D8D"/>
    <w:rsid w:val="00DA587D"/>
    <w:rsid w:val="00DB39F6"/>
    <w:rsid w:val="00DB4686"/>
    <w:rsid w:val="00DC0011"/>
    <w:rsid w:val="00DC04A1"/>
    <w:rsid w:val="00DC13DA"/>
    <w:rsid w:val="00DC282A"/>
    <w:rsid w:val="00DD3D3E"/>
    <w:rsid w:val="00DE10DD"/>
    <w:rsid w:val="00DE2A98"/>
    <w:rsid w:val="00DF3183"/>
    <w:rsid w:val="00DF32BD"/>
    <w:rsid w:val="00E03D4F"/>
    <w:rsid w:val="00E15419"/>
    <w:rsid w:val="00E1623D"/>
    <w:rsid w:val="00E169F2"/>
    <w:rsid w:val="00E24364"/>
    <w:rsid w:val="00E271E9"/>
    <w:rsid w:val="00E408AA"/>
    <w:rsid w:val="00E40E3D"/>
    <w:rsid w:val="00E41A9A"/>
    <w:rsid w:val="00E43049"/>
    <w:rsid w:val="00E4535F"/>
    <w:rsid w:val="00E45E70"/>
    <w:rsid w:val="00E5275A"/>
    <w:rsid w:val="00E60270"/>
    <w:rsid w:val="00E66599"/>
    <w:rsid w:val="00E666FF"/>
    <w:rsid w:val="00E72764"/>
    <w:rsid w:val="00E7531B"/>
    <w:rsid w:val="00E92593"/>
    <w:rsid w:val="00E96075"/>
    <w:rsid w:val="00E97E7F"/>
    <w:rsid w:val="00EA4767"/>
    <w:rsid w:val="00EA7D14"/>
    <w:rsid w:val="00EB3957"/>
    <w:rsid w:val="00EB5B40"/>
    <w:rsid w:val="00EB6124"/>
    <w:rsid w:val="00EB61C3"/>
    <w:rsid w:val="00EC0DDA"/>
    <w:rsid w:val="00EC2E52"/>
    <w:rsid w:val="00EC34E1"/>
    <w:rsid w:val="00EF6282"/>
    <w:rsid w:val="00F01ACE"/>
    <w:rsid w:val="00F01ED4"/>
    <w:rsid w:val="00F0529C"/>
    <w:rsid w:val="00F141EC"/>
    <w:rsid w:val="00F16205"/>
    <w:rsid w:val="00F23DAD"/>
    <w:rsid w:val="00F24407"/>
    <w:rsid w:val="00F24836"/>
    <w:rsid w:val="00F27A82"/>
    <w:rsid w:val="00F342FF"/>
    <w:rsid w:val="00F343D2"/>
    <w:rsid w:val="00F404C7"/>
    <w:rsid w:val="00F4154D"/>
    <w:rsid w:val="00F438F8"/>
    <w:rsid w:val="00F4654B"/>
    <w:rsid w:val="00F51DC9"/>
    <w:rsid w:val="00F570D5"/>
    <w:rsid w:val="00F5725D"/>
    <w:rsid w:val="00F730B4"/>
    <w:rsid w:val="00F77F64"/>
    <w:rsid w:val="00F80443"/>
    <w:rsid w:val="00F8158D"/>
    <w:rsid w:val="00F96395"/>
    <w:rsid w:val="00FA02C9"/>
    <w:rsid w:val="00FA4C70"/>
    <w:rsid w:val="00FA52A2"/>
    <w:rsid w:val="00FA5562"/>
    <w:rsid w:val="00FB3080"/>
    <w:rsid w:val="00FB40C7"/>
    <w:rsid w:val="00FC21EC"/>
    <w:rsid w:val="00FC40DA"/>
    <w:rsid w:val="00FC4A72"/>
    <w:rsid w:val="00FC530C"/>
    <w:rsid w:val="00FD2CB7"/>
    <w:rsid w:val="00FE2E18"/>
    <w:rsid w:val="00FF1FC0"/>
    <w:rsid w:val="00FF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f3">
    <w:name w:val="Normal"/>
    <w:qFormat/>
    <w:rsid w:val="00D85D0F"/>
    <w:rPr>
      <w:sz w:val="24"/>
      <w:szCs w:val="24"/>
    </w:rPr>
  </w:style>
  <w:style w:type="paragraph" w:styleId="14">
    <w:name w:val="heading 1"/>
    <w:basedOn w:val="af3"/>
    <w:next w:val="af3"/>
    <w:link w:val="15"/>
    <w:autoRedefine/>
    <w:qFormat/>
    <w:rsid w:val="00304544"/>
    <w:pPr>
      <w:keepNext/>
      <w:pageBreakBefore/>
      <w:numPr>
        <w:numId w:val="32"/>
      </w:numPr>
      <w:suppressAutoHyphens/>
      <w:spacing w:before="240" w:after="240"/>
      <w:jc w:val="both"/>
      <w:outlineLvl w:val="0"/>
    </w:pPr>
    <w:rPr>
      <w:rFonts w:cs="Arial"/>
      <w:b/>
      <w:bCs/>
      <w:kern w:val="32"/>
      <w:sz w:val="32"/>
      <w:szCs w:val="28"/>
    </w:rPr>
  </w:style>
  <w:style w:type="paragraph" w:styleId="23">
    <w:name w:val="heading 2"/>
    <w:basedOn w:val="af3"/>
    <w:next w:val="af3"/>
    <w:link w:val="24"/>
    <w:autoRedefine/>
    <w:qFormat/>
    <w:rsid w:val="009422F4"/>
    <w:pPr>
      <w:keepNext/>
      <w:numPr>
        <w:ilvl w:val="1"/>
        <w:numId w:val="32"/>
      </w:numPr>
      <w:suppressAutoHyphens/>
      <w:spacing w:before="240" w:after="120"/>
      <w:ind w:left="709"/>
      <w:outlineLvl w:val="1"/>
    </w:pPr>
    <w:rPr>
      <w:rFonts w:cs="Arial"/>
      <w:b/>
      <w:bCs/>
      <w:iCs/>
      <w:sz w:val="28"/>
      <w:szCs w:val="28"/>
    </w:rPr>
  </w:style>
  <w:style w:type="paragraph" w:styleId="32">
    <w:name w:val="heading 3"/>
    <w:basedOn w:val="af3"/>
    <w:link w:val="33"/>
    <w:autoRedefine/>
    <w:qFormat/>
    <w:rsid w:val="00D85D0F"/>
    <w:pPr>
      <w:keepNext/>
      <w:numPr>
        <w:ilvl w:val="2"/>
        <w:numId w:val="32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f3"/>
    <w:next w:val="af3"/>
    <w:qFormat/>
    <w:rsid w:val="00D85D0F"/>
    <w:pPr>
      <w:keepNext/>
      <w:numPr>
        <w:ilvl w:val="3"/>
        <w:numId w:val="32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aliases w:val="H5,Заголовок 5 Знак1,Заголовок 5 Знак Знак,Заголовок 5 Знак"/>
    <w:basedOn w:val="af3"/>
    <w:next w:val="af3"/>
    <w:qFormat/>
    <w:rsid w:val="00D85D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3"/>
    <w:next w:val="af3"/>
    <w:qFormat/>
    <w:rsid w:val="00D85D0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3"/>
    <w:next w:val="af3"/>
    <w:qFormat/>
    <w:rsid w:val="00D85D0F"/>
    <w:pPr>
      <w:spacing w:before="240" w:after="60"/>
      <w:outlineLvl w:val="6"/>
    </w:pPr>
  </w:style>
  <w:style w:type="paragraph" w:styleId="8">
    <w:name w:val="heading 8"/>
    <w:basedOn w:val="af3"/>
    <w:next w:val="af3"/>
    <w:qFormat/>
    <w:rsid w:val="00D85D0F"/>
    <w:pPr>
      <w:spacing w:before="240" w:after="60"/>
      <w:outlineLvl w:val="7"/>
    </w:pPr>
    <w:rPr>
      <w:i/>
      <w:iCs/>
    </w:rPr>
  </w:style>
  <w:style w:type="paragraph" w:styleId="9">
    <w:name w:val="heading 9"/>
    <w:basedOn w:val="af3"/>
    <w:next w:val="af3"/>
    <w:qFormat/>
    <w:rsid w:val="00D85D0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4">
    <w:name w:val="Default Paragraph Font"/>
    <w:uiPriority w:val="1"/>
    <w:semiHidden/>
    <w:unhideWhenUsed/>
  </w:style>
  <w:style w:type="table" w:default="1" w:styleId="af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6">
    <w:name w:val="No List"/>
    <w:uiPriority w:val="99"/>
    <w:semiHidden/>
    <w:unhideWhenUsed/>
  </w:style>
  <w:style w:type="character" w:customStyle="1" w:styleId="CharChar1">
    <w:name w:val="Char Char1"/>
    <w:link w:val="23"/>
    <w:rsid w:val="002F10AB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CharChar">
    <w:name w:val="Char Char"/>
    <w:link w:val="32"/>
    <w:rsid w:val="007645D8"/>
    <w:rPr>
      <w:bCs/>
      <w:color w:val="000000"/>
      <w:sz w:val="28"/>
      <w:lang w:val="en-US" w:eastAsia="ru-RU" w:bidi="ar-SA"/>
    </w:rPr>
  </w:style>
  <w:style w:type="paragraph" w:styleId="af7">
    <w:name w:val="header"/>
    <w:basedOn w:val="af3"/>
    <w:link w:val="af8"/>
    <w:uiPriority w:val="99"/>
    <w:rsid w:val="00D85D0F"/>
    <w:pPr>
      <w:tabs>
        <w:tab w:val="center" w:pos="4677"/>
        <w:tab w:val="right" w:pos="9355"/>
      </w:tabs>
    </w:pPr>
  </w:style>
  <w:style w:type="paragraph" w:styleId="af9">
    <w:name w:val="footer"/>
    <w:basedOn w:val="af3"/>
    <w:link w:val="afa"/>
    <w:rsid w:val="00D85D0F"/>
    <w:pPr>
      <w:tabs>
        <w:tab w:val="center" w:pos="4677"/>
        <w:tab w:val="right" w:pos="9355"/>
      </w:tabs>
    </w:pPr>
  </w:style>
  <w:style w:type="paragraph" w:styleId="afb">
    <w:name w:val="endnote text"/>
    <w:basedOn w:val="af3"/>
    <w:semiHidden/>
    <w:rsid w:val="00D85D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6">
    <w:name w:val="toc 1"/>
    <w:basedOn w:val="af3"/>
    <w:next w:val="af3"/>
    <w:autoRedefine/>
    <w:uiPriority w:val="39"/>
    <w:rsid w:val="00D85D0F"/>
    <w:pPr>
      <w:spacing w:before="240" w:after="120"/>
      <w:jc w:val="both"/>
    </w:pPr>
    <w:rPr>
      <w:bCs/>
      <w:sz w:val="28"/>
      <w:szCs w:val="20"/>
    </w:rPr>
  </w:style>
  <w:style w:type="character" w:styleId="afc">
    <w:name w:val="Hyperlink"/>
    <w:uiPriority w:val="99"/>
    <w:rsid w:val="00D85D0F"/>
    <w:rPr>
      <w:color w:val="0000FF"/>
      <w:u w:val="single"/>
    </w:rPr>
  </w:style>
  <w:style w:type="paragraph" w:customStyle="1" w:styleId="afd">
    <w:name w:val="Рисунок"/>
    <w:basedOn w:val="af3"/>
    <w:rsid w:val="00D85D0F"/>
    <w:pPr>
      <w:keepLines/>
      <w:spacing w:line="360" w:lineRule="auto"/>
      <w:jc w:val="center"/>
    </w:pPr>
    <w:rPr>
      <w:sz w:val="28"/>
      <w:szCs w:val="28"/>
    </w:rPr>
  </w:style>
  <w:style w:type="paragraph" w:styleId="25">
    <w:name w:val="toc 2"/>
    <w:basedOn w:val="af3"/>
    <w:next w:val="af3"/>
    <w:autoRedefine/>
    <w:uiPriority w:val="39"/>
    <w:rsid w:val="00D85D0F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4">
    <w:name w:val="toc 3"/>
    <w:basedOn w:val="af3"/>
    <w:next w:val="af3"/>
    <w:autoRedefine/>
    <w:semiHidden/>
    <w:rsid w:val="00D85D0F"/>
    <w:pPr>
      <w:ind w:left="480"/>
    </w:pPr>
    <w:rPr>
      <w:rFonts w:ascii="Arial" w:hAnsi="Arial"/>
    </w:rPr>
  </w:style>
  <w:style w:type="paragraph" w:styleId="afe">
    <w:name w:val="caption"/>
    <w:basedOn w:val="af3"/>
    <w:next w:val="af3"/>
    <w:qFormat/>
    <w:rsid w:val="00D85D0F"/>
    <w:rPr>
      <w:bCs/>
      <w:sz w:val="28"/>
      <w:szCs w:val="20"/>
    </w:rPr>
  </w:style>
  <w:style w:type="paragraph" w:styleId="aff">
    <w:name w:val="List Continue"/>
    <w:basedOn w:val="af3"/>
    <w:autoRedefine/>
    <w:rsid w:val="00D85D0F"/>
    <w:pPr>
      <w:spacing w:line="360" w:lineRule="auto"/>
      <w:ind w:left="720"/>
      <w:jc w:val="both"/>
    </w:pPr>
    <w:rPr>
      <w:sz w:val="28"/>
    </w:rPr>
  </w:style>
  <w:style w:type="paragraph" w:styleId="31">
    <w:name w:val="List Number 3"/>
    <w:basedOn w:val="af3"/>
    <w:rsid w:val="00D85D0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styleId="aff0">
    <w:name w:val="page number"/>
    <w:rsid w:val="00D85D0F"/>
    <w:rPr>
      <w:rFonts w:ascii="Times New Roman" w:hAnsi="Times New Roman"/>
      <w:sz w:val="24"/>
    </w:rPr>
  </w:style>
  <w:style w:type="paragraph" w:customStyle="1" w:styleId="Bodytext">
    <w:name w:val="Body text"/>
    <w:basedOn w:val="af3"/>
    <w:link w:val="BodytextChar"/>
    <w:rsid w:val="00D85D0F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f3"/>
    <w:next w:val="af3"/>
    <w:autoRedefine/>
    <w:semiHidden/>
    <w:rsid w:val="00D85D0F"/>
    <w:pPr>
      <w:ind w:left="720"/>
    </w:pPr>
    <w:rPr>
      <w:rFonts w:ascii="Arial" w:hAnsi="Arial"/>
    </w:rPr>
  </w:style>
  <w:style w:type="paragraph" w:styleId="50">
    <w:name w:val="toc 5"/>
    <w:basedOn w:val="af3"/>
    <w:next w:val="af3"/>
    <w:autoRedefine/>
    <w:semiHidden/>
    <w:rsid w:val="00D85D0F"/>
    <w:pPr>
      <w:ind w:left="960"/>
    </w:pPr>
    <w:rPr>
      <w:rFonts w:ascii="Arial" w:hAnsi="Arial"/>
    </w:rPr>
  </w:style>
  <w:style w:type="paragraph" w:styleId="a2">
    <w:name w:val="List Number"/>
    <w:basedOn w:val="af3"/>
    <w:rsid w:val="00D85D0F"/>
    <w:pPr>
      <w:numPr>
        <w:numId w:val="2"/>
      </w:numPr>
      <w:spacing w:line="360" w:lineRule="auto"/>
      <w:jc w:val="both"/>
    </w:pPr>
    <w:rPr>
      <w:sz w:val="28"/>
    </w:rPr>
  </w:style>
  <w:style w:type="paragraph" w:styleId="21">
    <w:name w:val="List Number 2"/>
    <w:basedOn w:val="af3"/>
    <w:rsid w:val="00D85D0F"/>
    <w:pPr>
      <w:numPr>
        <w:ilvl w:val="1"/>
        <w:numId w:val="2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f3"/>
    <w:rsid w:val="00D85D0F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A80827"/>
    <w:pPr>
      <w:numPr>
        <w:numId w:val="4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Style1">
    <w:name w:val="Style1"/>
    <w:rsid w:val="00100134"/>
    <w:rPr>
      <w:i/>
    </w:rPr>
  </w:style>
  <w:style w:type="paragraph" w:customStyle="1" w:styleId="Tabletext">
    <w:name w:val="Table text"/>
    <w:basedOn w:val="Bodytext"/>
    <w:rsid w:val="00D85D0F"/>
    <w:pPr>
      <w:spacing w:line="240" w:lineRule="auto"/>
      <w:ind w:firstLine="0"/>
      <w:jc w:val="left"/>
    </w:pPr>
  </w:style>
  <w:style w:type="character" w:customStyle="1" w:styleId="aff1">
    <w:name w:val="_Текст+абзац Знак"/>
    <w:link w:val="aff2"/>
    <w:rsid w:val="009D59F3"/>
    <w:rPr>
      <w:rFonts w:ascii="Arial" w:hAnsi="Arial"/>
      <w:spacing w:val="-2"/>
      <w:sz w:val="22"/>
      <w:lang w:val="ru-RU" w:eastAsia="ru-RU" w:bidi="ar-SA"/>
    </w:rPr>
  </w:style>
  <w:style w:type="paragraph" w:customStyle="1" w:styleId="Tabletitle">
    <w:name w:val="Table_title"/>
    <w:basedOn w:val="Tabletext"/>
    <w:rsid w:val="00D85D0F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D85D0F"/>
    <w:pPr>
      <w:jc w:val="center"/>
    </w:pPr>
  </w:style>
  <w:style w:type="paragraph" w:customStyle="1" w:styleId="Tabletitleheader">
    <w:name w:val="Table_title_header"/>
    <w:basedOn w:val="Tabletitlecentered"/>
    <w:rsid w:val="00D85D0F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D85D0F"/>
    <w:pPr>
      <w:suppressAutoHyphens/>
      <w:jc w:val="center"/>
    </w:pPr>
  </w:style>
  <w:style w:type="paragraph" w:styleId="20">
    <w:name w:val="List Bullet 2"/>
    <w:basedOn w:val="af3"/>
    <w:autoRedefine/>
    <w:rsid w:val="00D85D0F"/>
    <w:pPr>
      <w:numPr>
        <w:ilvl w:val="1"/>
        <w:numId w:val="3"/>
      </w:numPr>
      <w:spacing w:line="360" w:lineRule="auto"/>
      <w:jc w:val="both"/>
    </w:pPr>
    <w:rPr>
      <w:sz w:val="28"/>
    </w:rPr>
  </w:style>
  <w:style w:type="paragraph" w:styleId="30">
    <w:name w:val="List Bullet 3"/>
    <w:basedOn w:val="af3"/>
    <w:autoRedefine/>
    <w:rsid w:val="00D85D0F"/>
    <w:pPr>
      <w:numPr>
        <w:ilvl w:val="2"/>
        <w:numId w:val="3"/>
      </w:numPr>
      <w:spacing w:line="360" w:lineRule="auto"/>
      <w:jc w:val="both"/>
    </w:pPr>
    <w:rPr>
      <w:sz w:val="28"/>
    </w:rPr>
  </w:style>
  <w:style w:type="character" w:customStyle="1" w:styleId="bold">
    <w:name w:val="bold"/>
    <w:rsid w:val="00D85D0F"/>
    <w:rPr>
      <w:b/>
    </w:rPr>
  </w:style>
  <w:style w:type="character" w:customStyle="1" w:styleId="italic">
    <w:name w:val="italic"/>
    <w:rsid w:val="00D85D0F"/>
    <w:rPr>
      <w:i/>
    </w:rPr>
  </w:style>
  <w:style w:type="character" w:customStyle="1" w:styleId="BoldItalic">
    <w:name w:val="Bold+Italic"/>
    <w:rsid w:val="00D85D0F"/>
    <w:rPr>
      <w:b/>
      <w:i/>
    </w:rPr>
  </w:style>
  <w:style w:type="paragraph" w:styleId="26">
    <w:name w:val="List Continue 2"/>
    <w:basedOn w:val="af3"/>
    <w:autoRedefine/>
    <w:rsid w:val="00D85D0F"/>
    <w:pPr>
      <w:spacing w:line="360" w:lineRule="auto"/>
      <w:ind w:left="1491"/>
      <w:jc w:val="both"/>
    </w:pPr>
    <w:rPr>
      <w:sz w:val="28"/>
    </w:rPr>
  </w:style>
  <w:style w:type="paragraph" w:styleId="35">
    <w:name w:val="List Continue 3"/>
    <w:basedOn w:val="af3"/>
    <w:autoRedefine/>
    <w:rsid w:val="00D85D0F"/>
    <w:pPr>
      <w:spacing w:line="360" w:lineRule="auto"/>
      <w:ind w:left="2211"/>
      <w:jc w:val="both"/>
    </w:pPr>
    <w:rPr>
      <w:sz w:val="28"/>
    </w:rPr>
  </w:style>
  <w:style w:type="paragraph" w:styleId="ac">
    <w:name w:val="List Bullet"/>
    <w:basedOn w:val="af3"/>
    <w:autoRedefine/>
    <w:rsid w:val="00D85D0F"/>
    <w:pPr>
      <w:numPr>
        <w:numId w:val="5"/>
      </w:numPr>
      <w:spacing w:line="360" w:lineRule="auto"/>
      <w:jc w:val="both"/>
    </w:pPr>
    <w:rPr>
      <w:sz w:val="28"/>
    </w:rPr>
  </w:style>
  <w:style w:type="paragraph" w:customStyle="1" w:styleId="aff2">
    <w:name w:val="_Текст+абзац"/>
    <w:link w:val="aff1"/>
    <w:rsid w:val="009D59F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ad">
    <w:name w:val="_Текст_Перечисление"/>
    <w:rsid w:val="009D59F3"/>
    <w:pPr>
      <w:numPr>
        <w:numId w:val="6"/>
      </w:numPr>
      <w:spacing w:before="40"/>
      <w:jc w:val="both"/>
    </w:pPr>
    <w:rPr>
      <w:rFonts w:ascii="Arial" w:hAnsi="Arial"/>
      <w:spacing w:val="-2"/>
      <w:sz w:val="22"/>
    </w:rPr>
  </w:style>
  <w:style w:type="paragraph" w:customStyle="1" w:styleId="17">
    <w:name w:val="_Перечисление_1)"/>
    <w:rsid w:val="009D59F3"/>
    <w:pPr>
      <w:spacing w:before="40"/>
      <w:ind w:firstLine="851"/>
      <w:jc w:val="both"/>
    </w:pPr>
    <w:rPr>
      <w:rFonts w:ascii="Arial" w:hAnsi="Arial"/>
      <w:spacing w:val="-2"/>
      <w:sz w:val="22"/>
    </w:rPr>
  </w:style>
  <w:style w:type="paragraph" w:customStyle="1" w:styleId="11">
    <w:name w:val="_Заг.1"/>
    <w:next w:val="af3"/>
    <w:rsid w:val="00D85D0F"/>
    <w:pPr>
      <w:pageBreakBefore/>
      <w:numPr>
        <w:numId w:val="18"/>
      </w:numPr>
      <w:suppressAutoHyphens/>
      <w:spacing w:before="360" w:after="240"/>
      <w:outlineLvl w:val="0"/>
    </w:pPr>
    <w:rPr>
      <w:rFonts w:ascii="Arial" w:hAnsi="Arial" w:cs="Arial"/>
      <w:b/>
      <w:bCs/>
      <w:sz w:val="30"/>
      <w:szCs w:val="32"/>
    </w:rPr>
  </w:style>
  <w:style w:type="paragraph" w:customStyle="1" w:styleId="12">
    <w:name w:val="Стиль1"/>
    <w:basedOn w:val="af3"/>
    <w:link w:val="110"/>
    <w:rsid w:val="00E96075"/>
    <w:pPr>
      <w:numPr>
        <w:ilvl w:val="1"/>
        <w:numId w:val="12"/>
      </w:numPr>
      <w:tabs>
        <w:tab w:val="left" w:pos="902"/>
      </w:tabs>
      <w:spacing w:after="120"/>
      <w:jc w:val="both"/>
    </w:pPr>
    <w:rPr>
      <w:rFonts w:ascii="Arial" w:hAnsi="Arial"/>
      <w:sz w:val="22"/>
      <w:szCs w:val="20"/>
    </w:rPr>
  </w:style>
  <w:style w:type="paragraph" w:styleId="aa">
    <w:name w:val="List"/>
    <w:basedOn w:val="af3"/>
    <w:rsid w:val="00E96075"/>
    <w:pPr>
      <w:numPr>
        <w:ilvl w:val="2"/>
        <w:numId w:val="12"/>
      </w:numPr>
      <w:tabs>
        <w:tab w:val="clear" w:pos="902"/>
        <w:tab w:val="num" w:pos="900"/>
      </w:tabs>
      <w:spacing w:after="120"/>
      <w:ind w:left="1260" w:hanging="358"/>
      <w:jc w:val="both"/>
    </w:pPr>
    <w:rPr>
      <w:rFonts w:ascii="Arial" w:hAnsi="Arial"/>
      <w:sz w:val="22"/>
      <w:lang w:val="en-US"/>
    </w:rPr>
  </w:style>
  <w:style w:type="paragraph" w:customStyle="1" w:styleId="27">
    <w:name w:val="_Заг2.Пункт"/>
    <w:basedOn w:val="af3"/>
    <w:rsid w:val="00073DB8"/>
    <w:pPr>
      <w:ind w:firstLine="595"/>
    </w:pPr>
  </w:style>
  <w:style w:type="paragraph" w:customStyle="1" w:styleId="28">
    <w:name w:val="_Заг2.подПункт"/>
    <w:basedOn w:val="af3"/>
    <w:rsid w:val="00073DB8"/>
    <w:pPr>
      <w:ind w:firstLine="595"/>
    </w:pPr>
  </w:style>
  <w:style w:type="paragraph" w:customStyle="1" w:styleId="36">
    <w:name w:val="_Заг3.Пункт"/>
    <w:basedOn w:val="af3"/>
    <w:rsid w:val="00073DB8"/>
    <w:pPr>
      <w:ind w:firstLine="595"/>
    </w:pPr>
  </w:style>
  <w:style w:type="paragraph" w:customStyle="1" w:styleId="37">
    <w:name w:val="_Заг3.подПункт"/>
    <w:basedOn w:val="af3"/>
    <w:rsid w:val="00073DB8"/>
    <w:pPr>
      <w:ind w:firstLine="595"/>
    </w:pPr>
  </w:style>
  <w:style w:type="paragraph" w:customStyle="1" w:styleId="2">
    <w:name w:val="_Заг.2"/>
    <w:next w:val="af3"/>
    <w:rsid w:val="00D85D0F"/>
    <w:pPr>
      <w:numPr>
        <w:ilvl w:val="1"/>
        <w:numId w:val="18"/>
      </w:numPr>
      <w:suppressAutoHyphens/>
      <w:spacing w:before="360" w:after="240"/>
      <w:outlineLvl w:val="1"/>
    </w:pPr>
    <w:rPr>
      <w:rFonts w:ascii="Arial" w:hAnsi="Arial" w:cs="Arial"/>
      <w:b/>
      <w:bCs/>
      <w:iCs/>
      <w:sz w:val="26"/>
      <w:szCs w:val="28"/>
    </w:rPr>
  </w:style>
  <w:style w:type="paragraph" w:customStyle="1" w:styleId="3">
    <w:name w:val="_Заг.3"/>
    <w:next w:val="af3"/>
    <w:rsid w:val="00D85D0F"/>
    <w:pPr>
      <w:numPr>
        <w:ilvl w:val="2"/>
        <w:numId w:val="18"/>
      </w:numPr>
      <w:suppressAutoHyphens/>
      <w:spacing w:before="360" w:after="240"/>
      <w:outlineLvl w:val="2"/>
    </w:pPr>
    <w:rPr>
      <w:rFonts w:ascii="Arial" w:hAnsi="Arial" w:cs="Arial"/>
      <w:b/>
      <w:bCs/>
      <w:i/>
      <w:iCs/>
      <w:sz w:val="24"/>
      <w:szCs w:val="28"/>
    </w:rPr>
  </w:style>
  <w:style w:type="paragraph" w:styleId="aff3">
    <w:name w:val="footnote text"/>
    <w:semiHidden/>
    <w:rsid w:val="00D85D0F"/>
    <w:pPr>
      <w:ind w:firstLine="284"/>
      <w:jc w:val="both"/>
    </w:pPr>
    <w:rPr>
      <w:spacing w:val="-2"/>
      <w:sz w:val="18"/>
    </w:rPr>
  </w:style>
  <w:style w:type="character" w:styleId="aff4">
    <w:name w:val="footnote reference"/>
    <w:semiHidden/>
    <w:rsid w:val="002F10AB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table" w:styleId="aff5">
    <w:name w:val="Table Grid"/>
    <w:basedOn w:val="af5"/>
    <w:rsid w:val="00800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_Тип_приложения"/>
    <w:next w:val="af3"/>
    <w:rsid w:val="0080070C"/>
    <w:pPr>
      <w:spacing w:after="240"/>
      <w:jc w:val="center"/>
    </w:pPr>
    <w:rPr>
      <w:rFonts w:ascii="Arial" w:hAnsi="Arial"/>
      <w:sz w:val="22"/>
      <w:szCs w:val="24"/>
    </w:rPr>
  </w:style>
  <w:style w:type="paragraph" w:customStyle="1" w:styleId="a5">
    <w:name w:val="_Табл_Заголовок"/>
    <w:rsid w:val="0080070C"/>
    <w:pPr>
      <w:numPr>
        <w:numId w:val="8"/>
      </w:numPr>
      <w:jc w:val="center"/>
    </w:pPr>
    <w:rPr>
      <w:rFonts w:ascii="Arial" w:hAnsi="Arial"/>
      <w:b/>
      <w:spacing w:val="-2"/>
      <w:szCs w:val="18"/>
    </w:rPr>
  </w:style>
  <w:style w:type="paragraph" w:customStyle="1" w:styleId="a">
    <w:name w:val="_Табл_Циф.в.№пп"/>
    <w:rsid w:val="0080070C"/>
    <w:pPr>
      <w:numPr>
        <w:numId w:val="16"/>
      </w:numPr>
      <w:jc w:val="center"/>
    </w:pPr>
    <w:rPr>
      <w:rFonts w:ascii="Arial" w:hAnsi="Arial"/>
      <w:spacing w:val="-2"/>
      <w:szCs w:val="18"/>
    </w:rPr>
  </w:style>
  <w:style w:type="numbering" w:styleId="1ai">
    <w:name w:val="Outline List 1"/>
    <w:basedOn w:val="af6"/>
    <w:rsid w:val="0080070C"/>
    <w:pPr>
      <w:numPr>
        <w:numId w:val="9"/>
      </w:numPr>
    </w:pPr>
  </w:style>
  <w:style w:type="paragraph" w:customStyle="1" w:styleId="a4">
    <w:name w:val="_ТаблТкстУтвСогласовТЛиЛУ"/>
    <w:rsid w:val="0080070C"/>
    <w:pPr>
      <w:numPr>
        <w:numId w:val="10"/>
      </w:numPr>
      <w:ind w:left="68" w:hanging="68"/>
    </w:pPr>
    <w:rPr>
      <w:rFonts w:ascii="Arial" w:hAnsi="Arial"/>
      <w:sz w:val="22"/>
    </w:rPr>
  </w:style>
  <w:style w:type="paragraph" w:customStyle="1" w:styleId="aff7">
    <w:name w:val="Заголовок приложение"/>
    <w:basedOn w:val="14"/>
    <w:rsid w:val="0080070C"/>
    <w:pPr>
      <w:numPr>
        <w:numId w:val="0"/>
      </w:numPr>
      <w:suppressAutoHyphens w:val="0"/>
      <w:spacing w:before="360" w:after="0"/>
    </w:pPr>
  </w:style>
  <w:style w:type="paragraph" w:customStyle="1" w:styleId="18">
    <w:name w:val="_Прил_А.1"/>
    <w:next w:val="aff2"/>
    <w:rsid w:val="00996887"/>
    <w:pPr>
      <w:suppressAutoHyphens/>
      <w:spacing w:before="360" w:after="240"/>
      <w:ind w:firstLine="595"/>
      <w:outlineLvl w:val="1"/>
    </w:pPr>
    <w:rPr>
      <w:rFonts w:ascii="Arial" w:hAnsi="Arial" w:cs="Arial"/>
      <w:b/>
      <w:bCs/>
      <w:sz w:val="26"/>
      <w:szCs w:val="26"/>
    </w:rPr>
  </w:style>
  <w:style w:type="paragraph" w:customStyle="1" w:styleId="111">
    <w:name w:val="_Прил_А.1.1"/>
    <w:next w:val="aff2"/>
    <w:rsid w:val="00996887"/>
    <w:pPr>
      <w:suppressAutoHyphens/>
      <w:spacing w:before="360" w:after="240"/>
      <w:ind w:firstLine="595"/>
      <w:outlineLvl w:val="2"/>
    </w:pPr>
    <w:rPr>
      <w:rFonts w:ascii="Arial" w:hAnsi="Arial"/>
      <w:b/>
      <w:i/>
      <w:sz w:val="24"/>
      <w:szCs w:val="24"/>
    </w:rPr>
  </w:style>
  <w:style w:type="paragraph" w:customStyle="1" w:styleId="aff8">
    <w:name w:val="_Прил.А_Пункт"/>
    <w:rsid w:val="00996887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aff9">
    <w:name w:val="_Прил.А_подПункт"/>
    <w:rsid w:val="00996887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9">
    <w:name w:val="_Прил.А.1_Пункт"/>
    <w:rsid w:val="00996887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a">
    <w:name w:val="_Прил.А.1_подПункт"/>
    <w:rsid w:val="00996887"/>
    <w:pPr>
      <w:spacing w:before="120"/>
      <w:ind w:firstLine="595"/>
    </w:pPr>
    <w:rPr>
      <w:rFonts w:ascii="Arial" w:hAnsi="Arial"/>
      <w:spacing w:val="-2"/>
      <w:sz w:val="22"/>
    </w:rPr>
  </w:style>
  <w:style w:type="paragraph" w:customStyle="1" w:styleId="112">
    <w:name w:val="_Прил.А.1.1_Пункт"/>
    <w:rsid w:val="00996887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13">
    <w:name w:val="_Прил.А1.1_подПункт"/>
    <w:rsid w:val="00996887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styleId="affa">
    <w:name w:val="Balloon Text"/>
    <w:basedOn w:val="af3"/>
    <w:semiHidden/>
    <w:rsid w:val="00996887"/>
    <w:rPr>
      <w:rFonts w:ascii="Tahoma" w:hAnsi="Tahoma" w:cs="Tahoma"/>
      <w:sz w:val="16"/>
      <w:szCs w:val="16"/>
    </w:rPr>
  </w:style>
  <w:style w:type="character" w:customStyle="1" w:styleId="29">
    <w:name w:val="Знак Знак2"/>
    <w:link w:val="23"/>
    <w:rsid w:val="00C23D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24">
    <w:name w:val="Заголовок 2 Знак"/>
    <w:link w:val="23"/>
    <w:rsid w:val="009422F4"/>
    <w:rPr>
      <w:rFonts w:cs="Arial"/>
      <w:b/>
      <w:bCs/>
      <w:iCs/>
      <w:sz w:val="28"/>
      <w:szCs w:val="28"/>
    </w:rPr>
  </w:style>
  <w:style w:type="paragraph" w:customStyle="1" w:styleId="Headingcenter">
    <w:name w:val="Heading_center"/>
    <w:autoRedefine/>
    <w:rsid w:val="007B7F15"/>
    <w:pPr>
      <w:pageBreakBefore/>
      <w:spacing w:before="240" w:after="120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Headingcentertoc">
    <w:name w:val="Heading_center_toc"/>
    <w:basedOn w:val="Headingcenter"/>
    <w:rsid w:val="00D85D0F"/>
  </w:style>
  <w:style w:type="character" w:customStyle="1" w:styleId="emph">
    <w:name w:val="emph"/>
    <w:rsid w:val="00D85D0F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ffb"/>
    <w:autoRedefine/>
    <w:rsid w:val="00D85D0F"/>
    <w:pPr>
      <w:keepNext/>
      <w:pageBreakBefore/>
      <w:numPr>
        <w:numId w:val="11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D85D0F"/>
    <w:pPr>
      <w:pageBreakBefore w:val="0"/>
      <w:numPr>
        <w:ilvl w:val="1"/>
      </w:numPr>
      <w:spacing w:before="120"/>
    </w:pPr>
    <w:rPr>
      <w:sz w:val="28"/>
    </w:rPr>
  </w:style>
  <w:style w:type="paragraph" w:styleId="affb">
    <w:name w:val="Body Text"/>
    <w:basedOn w:val="af3"/>
    <w:rsid w:val="00D85D0F"/>
    <w:pPr>
      <w:spacing w:after="120"/>
    </w:pPr>
  </w:style>
  <w:style w:type="paragraph" w:customStyle="1" w:styleId="Appendix3">
    <w:name w:val="Appendix 3"/>
    <w:basedOn w:val="Appendix2"/>
    <w:rsid w:val="00D85D0F"/>
    <w:pPr>
      <w:numPr>
        <w:ilvl w:val="2"/>
      </w:numPr>
    </w:pPr>
  </w:style>
  <w:style w:type="paragraph" w:customStyle="1" w:styleId="Appendix4">
    <w:name w:val="Appendix 4"/>
    <w:basedOn w:val="affb"/>
    <w:rsid w:val="00D85D0F"/>
    <w:pPr>
      <w:keepNext/>
      <w:numPr>
        <w:ilvl w:val="3"/>
        <w:numId w:val="11"/>
      </w:numPr>
      <w:suppressAutoHyphens/>
      <w:spacing w:before="120"/>
      <w:jc w:val="center"/>
    </w:pPr>
    <w:rPr>
      <w:b/>
      <w:sz w:val="28"/>
    </w:rPr>
  </w:style>
  <w:style w:type="character" w:styleId="affc">
    <w:name w:val="annotation reference"/>
    <w:semiHidden/>
    <w:rsid w:val="001037EE"/>
    <w:rPr>
      <w:sz w:val="16"/>
      <w:szCs w:val="16"/>
    </w:rPr>
  </w:style>
  <w:style w:type="paragraph" w:styleId="affd">
    <w:name w:val="annotation text"/>
    <w:basedOn w:val="af3"/>
    <w:semiHidden/>
    <w:rsid w:val="001037EE"/>
    <w:rPr>
      <w:sz w:val="20"/>
      <w:szCs w:val="20"/>
    </w:rPr>
  </w:style>
  <w:style w:type="paragraph" w:styleId="affe">
    <w:name w:val="annotation subject"/>
    <w:basedOn w:val="affd"/>
    <w:next w:val="affd"/>
    <w:semiHidden/>
    <w:rsid w:val="001037EE"/>
    <w:rPr>
      <w:b/>
      <w:bCs/>
    </w:rPr>
  </w:style>
  <w:style w:type="paragraph" w:customStyle="1" w:styleId="h2text">
    <w:name w:val="h2 text"/>
    <w:basedOn w:val="23"/>
    <w:rsid w:val="00D85D0F"/>
    <w:pPr>
      <w:numPr>
        <w:numId w:val="33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h3text">
    <w:name w:val="h3 text"/>
    <w:basedOn w:val="32"/>
    <w:rsid w:val="00D85D0F"/>
    <w:pPr>
      <w:numPr>
        <w:numId w:val="33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h4text">
    <w:name w:val="h4 text"/>
    <w:basedOn w:val="4"/>
    <w:rsid w:val="00D85D0F"/>
    <w:pPr>
      <w:spacing w:before="0" w:after="0" w:line="360" w:lineRule="auto"/>
      <w:ind w:firstLine="720"/>
      <w:jc w:val="both"/>
    </w:pPr>
    <w:rPr>
      <w:b w:val="0"/>
    </w:rPr>
  </w:style>
  <w:style w:type="paragraph" w:customStyle="1" w:styleId="1b">
    <w:name w:val="Текст 1"/>
    <w:basedOn w:val="23"/>
    <w:link w:val="1c"/>
    <w:rsid w:val="00E7531B"/>
    <w:pPr>
      <w:keepNext w:val="0"/>
      <w:tabs>
        <w:tab w:val="num" w:pos="720"/>
      </w:tabs>
      <w:suppressAutoHyphens w:val="0"/>
      <w:spacing w:before="0"/>
      <w:ind w:left="720" w:hanging="360"/>
      <w:jc w:val="both"/>
    </w:pPr>
    <w:rPr>
      <w:rFonts w:ascii="Arial" w:hAnsi="Arial" w:cs="Times New Roman"/>
      <w:b w:val="0"/>
      <w:bCs w:val="0"/>
      <w:iCs w:val="0"/>
      <w:sz w:val="22"/>
    </w:rPr>
  </w:style>
  <w:style w:type="character" w:customStyle="1" w:styleId="1c">
    <w:name w:val="Текст 1 Знак"/>
    <w:link w:val="1b"/>
    <w:rsid w:val="00E7531B"/>
    <w:rPr>
      <w:rFonts w:ascii="Arial" w:hAnsi="Arial"/>
      <w:sz w:val="22"/>
      <w:szCs w:val="28"/>
    </w:rPr>
  </w:style>
  <w:style w:type="paragraph" w:customStyle="1" w:styleId="22">
    <w:name w:val="Стиль 2"/>
    <w:basedOn w:val="af3"/>
    <w:rsid w:val="00E96075"/>
    <w:pPr>
      <w:numPr>
        <w:numId w:val="12"/>
      </w:numPr>
      <w:spacing w:after="120"/>
      <w:jc w:val="both"/>
    </w:pPr>
    <w:rPr>
      <w:rFonts w:ascii="Arial" w:hAnsi="Arial"/>
      <w:sz w:val="22"/>
      <w:szCs w:val="20"/>
    </w:rPr>
  </w:style>
  <w:style w:type="character" w:customStyle="1" w:styleId="110">
    <w:name w:val="Стиль1 Знак1"/>
    <w:link w:val="12"/>
    <w:rsid w:val="00E96075"/>
    <w:rPr>
      <w:rFonts w:ascii="Arial" w:hAnsi="Arial"/>
      <w:sz w:val="22"/>
    </w:rPr>
  </w:style>
  <w:style w:type="character" w:customStyle="1" w:styleId="afff">
    <w:name w:val="Основной с отбивкой Знак"/>
    <w:link w:val="afff0"/>
    <w:rsid w:val="00AD1FFC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afff0">
    <w:name w:val="Основной с отбивкой"/>
    <w:basedOn w:val="af3"/>
    <w:link w:val="afff"/>
    <w:rsid w:val="00AD1FFC"/>
    <w:pPr>
      <w:spacing w:after="80"/>
      <w:ind w:firstLine="425"/>
      <w:jc w:val="both"/>
    </w:pPr>
    <w:rPr>
      <w:rFonts w:ascii="Arial" w:hAnsi="Arial" w:cs="Arial"/>
      <w:sz w:val="22"/>
      <w:szCs w:val="22"/>
    </w:rPr>
  </w:style>
  <w:style w:type="paragraph" w:customStyle="1" w:styleId="2a">
    <w:name w:val="Текст 2"/>
    <w:basedOn w:val="32"/>
    <w:rsid w:val="00BF3C6B"/>
    <w:pPr>
      <w:keepNext w:val="0"/>
      <w:tabs>
        <w:tab w:val="num" w:pos="720"/>
      </w:tabs>
      <w:suppressAutoHyphens w:val="0"/>
      <w:spacing w:before="0"/>
      <w:ind w:left="720" w:hanging="720"/>
      <w:jc w:val="both"/>
    </w:pPr>
    <w:rPr>
      <w:rFonts w:ascii="Arial" w:hAnsi="Arial"/>
      <w:b w:val="0"/>
      <w:bCs w:val="0"/>
      <w:color w:val="auto"/>
      <w:sz w:val="22"/>
      <w:szCs w:val="27"/>
      <w:lang w:val="ru-RU"/>
    </w:rPr>
  </w:style>
  <w:style w:type="paragraph" w:customStyle="1" w:styleId="afff1">
    <w:name w:val="Табл_Текст"/>
    <w:basedOn w:val="af3"/>
    <w:link w:val="afff2"/>
    <w:rsid w:val="00BF3C6B"/>
    <w:pPr>
      <w:spacing w:after="120"/>
      <w:jc w:val="both"/>
    </w:pPr>
    <w:rPr>
      <w:rFonts w:ascii="Arial" w:hAnsi="Arial" w:cs="Arial"/>
      <w:sz w:val="20"/>
      <w:szCs w:val="20"/>
    </w:rPr>
  </w:style>
  <w:style w:type="paragraph" w:customStyle="1" w:styleId="ae">
    <w:name w:val="Табл_Список"/>
    <w:basedOn w:val="afff1"/>
    <w:rsid w:val="00BF3C6B"/>
    <w:pPr>
      <w:numPr>
        <w:numId w:val="13"/>
      </w:numPr>
      <w:tabs>
        <w:tab w:val="clear" w:pos="0"/>
        <w:tab w:val="num" w:pos="360"/>
      </w:tabs>
      <w:ind w:left="360" w:hanging="190"/>
    </w:pPr>
    <w:rPr>
      <w:lang w:val="en-US"/>
    </w:rPr>
  </w:style>
  <w:style w:type="paragraph" w:customStyle="1" w:styleId="1">
    <w:name w:val="Табл_Стиль 1"/>
    <w:basedOn w:val="afff1"/>
    <w:rsid w:val="00BF3C6B"/>
    <w:pPr>
      <w:numPr>
        <w:numId w:val="14"/>
      </w:numPr>
      <w:tabs>
        <w:tab w:val="clear" w:pos="397"/>
      </w:tabs>
      <w:ind w:left="0" w:firstLine="720"/>
    </w:pPr>
  </w:style>
  <w:style w:type="character" w:customStyle="1" w:styleId="afff2">
    <w:name w:val="Табл_Текст Знак"/>
    <w:link w:val="afff1"/>
    <w:rsid w:val="00BF3C6B"/>
    <w:rPr>
      <w:rFonts w:ascii="Arial" w:hAnsi="Arial" w:cs="Arial"/>
      <w:lang w:val="ru-RU" w:eastAsia="ru-RU" w:bidi="ar-SA"/>
    </w:rPr>
  </w:style>
  <w:style w:type="paragraph" w:customStyle="1" w:styleId="afff3">
    <w:name w:val="a"/>
    <w:basedOn w:val="af3"/>
    <w:rsid w:val="00BF3C6B"/>
    <w:pPr>
      <w:spacing w:before="100" w:beforeAutospacing="1" w:after="100" w:afterAutospacing="1"/>
    </w:pPr>
  </w:style>
  <w:style w:type="character" w:styleId="afff4">
    <w:name w:val="Strong"/>
    <w:qFormat/>
    <w:rsid w:val="00BF3C6B"/>
    <w:rPr>
      <w:b/>
      <w:bCs/>
    </w:rPr>
  </w:style>
  <w:style w:type="paragraph" w:customStyle="1" w:styleId="a1">
    <w:name w:val="_Табл_Перечисл.за.Табл.Текст"/>
    <w:rsid w:val="00016DC5"/>
    <w:pPr>
      <w:numPr>
        <w:numId w:val="15"/>
      </w:numPr>
      <w:spacing w:before="40"/>
      <w:jc w:val="both"/>
    </w:pPr>
    <w:rPr>
      <w:rFonts w:ascii="Arial" w:hAnsi="Arial"/>
      <w:spacing w:val="-2"/>
      <w:szCs w:val="18"/>
    </w:rPr>
  </w:style>
  <w:style w:type="paragraph" w:customStyle="1" w:styleId="1d">
    <w:name w:val="_Заг1.подПункт"/>
    <w:rsid w:val="00016DC5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e">
    <w:name w:val="_Заг1.Пункт"/>
    <w:rsid w:val="00016DC5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afff5">
    <w:name w:val="_Текст_Термин_Название"/>
    <w:next w:val="afff6"/>
    <w:rsid w:val="00016DC5"/>
    <w:pPr>
      <w:spacing w:before="120"/>
      <w:ind w:firstLine="595"/>
    </w:pPr>
    <w:rPr>
      <w:rFonts w:ascii="Arial" w:hAnsi="Arial"/>
      <w:b/>
      <w:sz w:val="22"/>
    </w:rPr>
  </w:style>
  <w:style w:type="paragraph" w:customStyle="1" w:styleId="afff6">
    <w:name w:val="_Текст_Термин_Определение"/>
    <w:next w:val="afff5"/>
    <w:rsid w:val="00016DC5"/>
    <w:pPr>
      <w:spacing w:after="120"/>
      <w:ind w:firstLine="595"/>
      <w:contextualSpacing/>
      <w:jc w:val="both"/>
    </w:pPr>
    <w:rPr>
      <w:rFonts w:ascii="Arial" w:hAnsi="Arial"/>
      <w:spacing w:val="-2"/>
      <w:sz w:val="22"/>
    </w:rPr>
  </w:style>
  <w:style w:type="paragraph" w:customStyle="1" w:styleId="a6">
    <w:name w:val="_Табл_Текст"/>
    <w:rsid w:val="00016DC5"/>
    <w:pPr>
      <w:numPr>
        <w:numId w:val="17"/>
      </w:numPr>
      <w:spacing w:before="40"/>
      <w:ind w:left="57" w:hanging="57"/>
      <w:jc w:val="both"/>
    </w:pPr>
    <w:rPr>
      <w:rFonts w:ascii="Arial" w:hAnsi="Arial"/>
      <w:spacing w:val="-2"/>
      <w:szCs w:val="18"/>
    </w:rPr>
  </w:style>
  <w:style w:type="paragraph" w:customStyle="1" w:styleId="Heading2subitem">
    <w:name w:val="Heading 2 subitem"/>
    <w:basedOn w:val="af3"/>
    <w:rsid w:val="00D85D0F"/>
    <w:pPr>
      <w:numPr>
        <w:ilvl w:val="7"/>
        <w:numId w:val="32"/>
      </w:numPr>
    </w:pPr>
  </w:style>
  <w:style w:type="paragraph" w:customStyle="1" w:styleId="heading2item">
    <w:name w:val="heading 2 item"/>
    <w:basedOn w:val="af3"/>
    <w:rsid w:val="00D85D0F"/>
    <w:pPr>
      <w:numPr>
        <w:ilvl w:val="6"/>
        <w:numId w:val="32"/>
      </w:numPr>
    </w:pPr>
  </w:style>
  <w:style w:type="paragraph" w:customStyle="1" w:styleId="heading3subitem">
    <w:name w:val="heading 3 subitem"/>
    <w:basedOn w:val="af3"/>
    <w:rsid w:val="00D85D0F"/>
    <w:pPr>
      <w:numPr>
        <w:ilvl w:val="8"/>
        <w:numId w:val="7"/>
      </w:numPr>
    </w:pPr>
  </w:style>
  <w:style w:type="paragraph" w:customStyle="1" w:styleId="heading3item">
    <w:name w:val="heading 3 item"/>
    <w:basedOn w:val="af3"/>
    <w:rsid w:val="00D85D0F"/>
    <w:pPr>
      <w:numPr>
        <w:ilvl w:val="8"/>
        <w:numId w:val="32"/>
      </w:numPr>
    </w:pPr>
  </w:style>
  <w:style w:type="paragraph" w:customStyle="1" w:styleId="Heading1item">
    <w:name w:val="Heading 1 item"/>
    <w:rsid w:val="00D85D0F"/>
    <w:pPr>
      <w:numPr>
        <w:ilvl w:val="4"/>
        <w:numId w:val="32"/>
      </w:numPr>
      <w:spacing w:before="120"/>
      <w:jc w:val="both"/>
    </w:pPr>
    <w:rPr>
      <w:rFonts w:ascii="Arial" w:hAnsi="Arial"/>
      <w:spacing w:val="-2"/>
      <w:sz w:val="22"/>
    </w:rPr>
  </w:style>
  <w:style w:type="paragraph" w:customStyle="1" w:styleId="Heading1Subitem">
    <w:name w:val="Heading 1 Subitem"/>
    <w:rsid w:val="00D85D0F"/>
    <w:pPr>
      <w:numPr>
        <w:ilvl w:val="5"/>
        <w:numId w:val="32"/>
      </w:numPr>
      <w:spacing w:before="120"/>
      <w:jc w:val="both"/>
    </w:pPr>
    <w:rPr>
      <w:rFonts w:ascii="Arial" w:hAnsi="Arial"/>
      <w:spacing w:val="-2"/>
      <w:sz w:val="22"/>
    </w:rPr>
  </w:style>
  <w:style w:type="character" w:customStyle="1" w:styleId="33">
    <w:name w:val="Заголовок 3 Знак"/>
    <w:link w:val="32"/>
    <w:rsid w:val="00D85D0F"/>
    <w:rPr>
      <w:b/>
      <w:bCs/>
      <w:color w:val="000000"/>
      <w:sz w:val="28"/>
      <w:lang w:val="en-US"/>
    </w:rPr>
  </w:style>
  <w:style w:type="paragraph" w:customStyle="1" w:styleId="afff7">
    <w:name w:val="_Содержание"/>
    <w:next w:val="aff2"/>
    <w:rsid w:val="008E4370"/>
    <w:pPr>
      <w:pageBreakBefore/>
      <w:shd w:val="clear" w:color="auto" w:fill="FFFFFF"/>
      <w:spacing w:before="360" w:after="240"/>
      <w:jc w:val="center"/>
    </w:pPr>
    <w:rPr>
      <w:rFonts w:ascii="Arial" w:hAnsi="Arial"/>
      <w:b/>
      <w:sz w:val="30"/>
      <w:szCs w:val="22"/>
    </w:rPr>
  </w:style>
  <w:style w:type="paragraph" w:customStyle="1" w:styleId="-">
    <w:name w:val="_Колонт.Нижн_ТЗ-ОоНИР"/>
    <w:rsid w:val="008E4370"/>
    <w:pPr>
      <w:pBdr>
        <w:top w:val="single" w:sz="4" w:space="1" w:color="333333"/>
      </w:pBdr>
      <w:spacing w:before="60"/>
      <w:jc w:val="center"/>
    </w:pPr>
    <w:rPr>
      <w:rFonts w:ascii="Arial" w:hAnsi="Arial"/>
      <w:b/>
      <w:spacing w:val="-2"/>
      <w:szCs w:val="24"/>
    </w:rPr>
  </w:style>
  <w:style w:type="paragraph" w:customStyle="1" w:styleId="-0">
    <w:name w:val="_Прил.А_Заг-к"/>
    <w:next w:val="aff2"/>
    <w:rsid w:val="008E4370"/>
    <w:pPr>
      <w:suppressAutoHyphens/>
      <w:spacing w:before="360" w:after="240"/>
      <w:jc w:val="center"/>
      <w:outlineLvl w:val="0"/>
    </w:pPr>
    <w:rPr>
      <w:rFonts w:ascii="Arial" w:hAnsi="Arial"/>
      <w:b/>
      <w:sz w:val="30"/>
      <w:szCs w:val="24"/>
    </w:rPr>
  </w:style>
  <w:style w:type="paragraph" w:customStyle="1" w:styleId="--">
    <w:name w:val="_Наимен.Утв-го.Док-та"/>
    <w:rsid w:val="008E4370"/>
    <w:pPr>
      <w:suppressAutoHyphens/>
      <w:spacing w:before="360"/>
      <w:jc w:val="center"/>
    </w:pPr>
    <w:rPr>
      <w:rFonts w:ascii="Arial" w:hAnsi="Arial"/>
      <w:b/>
      <w:sz w:val="40"/>
    </w:rPr>
  </w:style>
  <w:style w:type="paragraph" w:customStyle="1" w:styleId="-1">
    <w:name w:val="_Этап.проектир-я"/>
    <w:rsid w:val="008E4370"/>
    <w:pPr>
      <w:spacing w:before="240"/>
      <w:jc w:val="center"/>
    </w:pPr>
    <w:rPr>
      <w:rFonts w:ascii="Arial" w:hAnsi="Arial"/>
      <w:b/>
      <w:sz w:val="32"/>
      <w:szCs w:val="24"/>
    </w:rPr>
  </w:style>
  <w:style w:type="paragraph" w:customStyle="1" w:styleId="---">
    <w:name w:val="_Орг-я-(Испол-ль)"/>
    <w:next w:val="aff2"/>
    <w:rsid w:val="008E4370"/>
    <w:pPr>
      <w:spacing w:before="240"/>
      <w:jc w:val="center"/>
    </w:pPr>
    <w:rPr>
      <w:rFonts w:ascii="Arial" w:hAnsi="Arial"/>
      <w:b/>
      <w:caps/>
    </w:rPr>
  </w:style>
  <w:style w:type="paragraph" w:customStyle="1" w:styleId="afff8">
    <w:name w:val="_Полное.Наимен.АС"/>
    <w:rsid w:val="008E4370"/>
    <w:pPr>
      <w:suppressAutoHyphens/>
      <w:spacing w:before="600"/>
      <w:jc w:val="center"/>
    </w:pPr>
    <w:rPr>
      <w:rFonts w:ascii="Arial" w:hAnsi="Arial" w:cs="Arial"/>
      <w:b/>
      <w:bCs/>
      <w:caps/>
      <w:sz w:val="32"/>
      <w:szCs w:val="32"/>
      <w:lang w:eastAsia="en-US"/>
    </w:rPr>
  </w:style>
  <w:style w:type="paragraph" w:customStyle="1" w:styleId="afff9">
    <w:name w:val="_Сокращ.Наимен.АС"/>
    <w:rsid w:val="008E4370"/>
    <w:pPr>
      <w:spacing w:before="240"/>
      <w:jc w:val="center"/>
    </w:pPr>
    <w:rPr>
      <w:rFonts w:ascii="Arial" w:hAnsi="Arial"/>
      <w:b/>
      <w:caps/>
      <w:sz w:val="24"/>
    </w:rPr>
  </w:style>
  <w:style w:type="paragraph" w:customStyle="1" w:styleId="afffa">
    <w:name w:val="_МестоИзданДокум"/>
    <w:rsid w:val="008E4370"/>
    <w:pPr>
      <w:jc w:val="center"/>
    </w:pPr>
    <w:rPr>
      <w:rFonts w:ascii="Arial" w:hAnsi="Arial"/>
      <w:b/>
      <w:sz w:val="22"/>
    </w:rPr>
  </w:style>
  <w:style w:type="paragraph" w:customStyle="1" w:styleId="afffb">
    <w:name w:val="_Кол.Листов_ЛУ+ТЛ"/>
    <w:next w:val="aff2"/>
    <w:rsid w:val="008E4370"/>
    <w:pPr>
      <w:spacing w:before="240" w:after="240"/>
      <w:jc w:val="center"/>
    </w:pPr>
    <w:rPr>
      <w:rFonts w:ascii="Arial" w:hAnsi="Arial"/>
      <w:sz w:val="22"/>
    </w:rPr>
  </w:style>
  <w:style w:type="paragraph" w:customStyle="1" w:styleId="-2">
    <w:name w:val="_Назв&quot;Лист.утв-я&quot;"/>
    <w:rsid w:val="008E4370"/>
    <w:pPr>
      <w:suppressAutoHyphens/>
      <w:spacing w:before="480" w:after="240"/>
      <w:jc w:val="center"/>
    </w:pPr>
    <w:rPr>
      <w:rFonts w:ascii="Arial" w:hAnsi="Arial"/>
      <w:b/>
      <w:caps/>
      <w:sz w:val="28"/>
      <w:szCs w:val="28"/>
    </w:rPr>
  </w:style>
  <w:style w:type="paragraph" w:customStyle="1" w:styleId="afffc">
    <w:name w:val="_ОснНадп_НазвГраф"/>
    <w:rsid w:val="008E4370"/>
    <w:pPr>
      <w:jc w:val="center"/>
    </w:pPr>
    <w:rPr>
      <w:rFonts w:ascii="Arial Narrow" w:hAnsi="Arial Narrow"/>
      <w:i/>
    </w:rPr>
  </w:style>
  <w:style w:type="paragraph" w:customStyle="1" w:styleId="afffd">
    <w:name w:val="_Рис.Положен_Ц"/>
    <w:next w:val="aff2"/>
    <w:rsid w:val="008E4370"/>
    <w:pPr>
      <w:spacing w:before="120" w:after="120"/>
      <w:jc w:val="center"/>
    </w:pPr>
    <w:rPr>
      <w:rFonts w:ascii="Arial" w:hAnsi="Arial"/>
      <w:sz w:val="22"/>
      <w:szCs w:val="22"/>
    </w:rPr>
  </w:style>
  <w:style w:type="paragraph" w:customStyle="1" w:styleId="-3">
    <w:name w:val="_ТЗд-ТЛ_&quot;к ТЗ&quot;"/>
    <w:rsid w:val="008E4370"/>
    <w:pPr>
      <w:spacing w:after="480"/>
      <w:jc w:val="center"/>
    </w:pPr>
    <w:rPr>
      <w:rFonts w:ascii="Arial" w:hAnsi="Arial" w:cs="Arial"/>
      <w:bCs/>
      <w:sz w:val="28"/>
      <w:szCs w:val="32"/>
      <w:lang w:eastAsia="en-US"/>
    </w:rPr>
  </w:style>
  <w:style w:type="paragraph" w:customStyle="1" w:styleId="--0">
    <w:name w:val="_ТЗ-ТЛ_наимен.объекта.автом-ии"/>
    <w:rsid w:val="008E4370"/>
    <w:pPr>
      <w:suppressAutoHyphens/>
      <w:spacing w:before="360"/>
      <w:jc w:val="center"/>
    </w:pPr>
    <w:rPr>
      <w:rFonts w:ascii="Arial" w:hAnsi="Arial"/>
      <w:sz w:val="28"/>
      <w:szCs w:val="32"/>
    </w:rPr>
  </w:style>
  <w:style w:type="paragraph" w:customStyle="1" w:styleId="--1">
    <w:name w:val="_ТЗ-ТЛ_&quot;ТЕХ-ЗАДАН&quot;"/>
    <w:rsid w:val="008E4370"/>
    <w:pPr>
      <w:spacing w:before="960" w:after="240"/>
      <w:jc w:val="center"/>
    </w:pPr>
    <w:rPr>
      <w:rFonts w:ascii="Arial" w:hAnsi="Arial" w:cs="Arial"/>
      <w:b/>
      <w:bCs/>
      <w:caps/>
      <w:sz w:val="32"/>
      <w:szCs w:val="32"/>
      <w:lang w:eastAsia="en-US"/>
    </w:rPr>
  </w:style>
  <w:style w:type="paragraph" w:customStyle="1" w:styleId="-4">
    <w:name w:val="_ТЗ-ПЛ_№.стр."/>
    <w:rsid w:val="008E4370"/>
    <w:pPr>
      <w:pBdr>
        <w:bottom w:val="single" w:sz="4" w:space="8" w:color="auto"/>
      </w:pBdr>
      <w:ind w:left="2835" w:right="2835"/>
      <w:jc w:val="center"/>
    </w:pPr>
    <w:rPr>
      <w:rFonts w:ascii="Arial" w:hAnsi="Arial"/>
      <w:sz w:val="22"/>
      <w:szCs w:val="24"/>
    </w:rPr>
  </w:style>
  <w:style w:type="paragraph" w:customStyle="1" w:styleId="-5">
    <w:name w:val="_ТЗ-ПЛ_верх.колонт.дец.№"/>
    <w:next w:val="-4"/>
    <w:rsid w:val="008E4370"/>
    <w:pPr>
      <w:spacing w:after="60"/>
      <w:jc w:val="center"/>
    </w:pPr>
    <w:rPr>
      <w:rFonts w:ascii="Arial" w:hAnsi="Arial"/>
      <w:sz w:val="22"/>
      <w:szCs w:val="24"/>
    </w:rPr>
  </w:style>
  <w:style w:type="paragraph" w:customStyle="1" w:styleId="-6">
    <w:name w:val="_ТЗ-ПЛ_нижн.колонт."/>
    <w:basedOn w:val="af3"/>
    <w:rsid w:val="008E4370"/>
    <w:rPr>
      <w:rFonts w:ascii="Arial" w:hAnsi="Arial"/>
      <w:sz w:val="8"/>
    </w:rPr>
  </w:style>
  <w:style w:type="paragraph" w:customStyle="1" w:styleId="afffe">
    <w:name w:val="_Дец.№._ТЛ"/>
    <w:next w:val="aff2"/>
    <w:rsid w:val="008E4370"/>
    <w:pPr>
      <w:spacing w:before="240" w:after="600"/>
      <w:jc w:val="center"/>
    </w:pPr>
    <w:rPr>
      <w:rFonts w:ascii="Arial" w:hAnsi="Arial"/>
      <w:caps/>
      <w:sz w:val="22"/>
    </w:rPr>
  </w:style>
  <w:style w:type="paragraph" w:customStyle="1" w:styleId="affff">
    <w:name w:val="_Подстроч.надпись"/>
    <w:next w:val="aff2"/>
    <w:rsid w:val="008E4370"/>
    <w:pPr>
      <w:pBdr>
        <w:top w:val="single" w:sz="4" w:space="1" w:color="333333"/>
      </w:pBdr>
      <w:spacing w:after="120"/>
      <w:ind w:left="57" w:right="57"/>
      <w:jc w:val="center"/>
    </w:pPr>
    <w:rPr>
      <w:rFonts w:ascii="Arial" w:hAnsi="Arial"/>
      <w:sz w:val="16"/>
    </w:rPr>
  </w:style>
  <w:style w:type="paragraph" w:styleId="41">
    <w:name w:val="List Bullet 4"/>
    <w:basedOn w:val="af3"/>
    <w:rsid w:val="008E4370"/>
  </w:style>
  <w:style w:type="paragraph" w:styleId="51">
    <w:name w:val="List Bullet 5"/>
    <w:basedOn w:val="af3"/>
    <w:rsid w:val="008E4370"/>
  </w:style>
  <w:style w:type="paragraph" w:styleId="42">
    <w:name w:val="List Number 4"/>
    <w:basedOn w:val="af3"/>
    <w:rsid w:val="008E4370"/>
  </w:style>
  <w:style w:type="paragraph" w:styleId="52">
    <w:name w:val="List Number 5"/>
    <w:basedOn w:val="af3"/>
    <w:rsid w:val="008E4370"/>
  </w:style>
  <w:style w:type="paragraph" w:styleId="affff0">
    <w:name w:val="Body Text Indent"/>
    <w:basedOn w:val="af3"/>
    <w:rsid w:val="008E4370"/>
    <w:pPr>
      <w:spacing w:after="120"/>
      <w:ind w:left="283"/>
    </w:pPr>
    <w:rPr>
      <w:rFonts w:ascii="Arial" w:hAnsi="Arial"/>
    </w:rPr>
  </w:style>
  <w:style w:type="paragraph" w:styleId="affff1">
    <w:name w:val="Document Map"/>
    <w:basedOn w:val="af3"/>
    <w:semiHidden/>
    <w:rsid w:val="008E437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53">
    <w:name w:val="List Continue 5"/>
    <w:basedOn w:val="af3"/>
    <w:rsid w:val="008E4370"/>
    <w:pPr>
      <w:spacing w:after="120"/>
      <w:ind w:left="1415"/>
    </w:pPr>
    <w:rPr>
      <w:rFonts w:ascii="Arial" w:hAnsi="Arial"/>
    </w:rPr>
  </w:style>
  <w:style w:type="paragraph" w:styleId="affff2">
    <w:name w:val="Date"/>
    <w:basedOn w:val="af3"/>
    <w:next w:val="af3"/>
    <w:rsid w:val="008E4370"/>
    <w:rPr>
      <w:rFonts w:ascii="Arial" w:hAnsi="Arial"/>
    </w:rPr>
  </w:style>
  <w:style w:type="paragraph" w:styleId="affff3">
    <w:name w:val="Salutation"/>
    <w:basedOn w:val="af3"/>
    <w:next w:val="af3"/>
    <w:rsid w:val="008E4370"/>
    <w:rPr>
      <w:rFonts w:ascii="Arial" w:hAnsi="Arial"/>
    </w:rPr>
  </w:style>
  <w:style w:type="paragraph" w:styleId="affff4">
    <w:name w:val="Normal Indent"/>
    <w:basedOn w:val="af3"/>
    <w:rsid w:val="008E4370"/>
    <w:pPr>
      <w:ind w:left="708"/>
    </w:pPr>
    <w:rPr>
      <w:rFonts w:ascii="Arial" w:hAnsi="Arial"/>
    </w:rPr>
  </w:style>
  <w:style w:type="paragraph" w:styleId="60">
    <w:name w:val="toc 6"/>
    <w:next w:val="af3"/>
    <w:semiHidden/>
    <w:rsid w:val="008E4370"/>
    <w:pPr>
      <w:tabs>
        <w:tab w:val="right" w:pos="5670"/>
      </w:tabs>
      <w:ind w:right="567"/>
      <w:jc w:val="both"/>
    </w:pPr>
    <w:rPr>
      <w:rFonts w:ascii="Arial" w:hAnsi="Arial"/>
      <w:spacing w:val="2"/>
      <w:sz w:val="22"/>
      <w:szCs w:val="24"/>
    </w:rPr>
  </w:style>
  <w:style w:type="paragraph" w:styleId="70">
    <w:name w:val="toc 7"/>
    <w:next w:val="af3"/>
    <w:semiHidden/>
    <w:rsid w:val="008E4370"/>
    <w:pPr>
      <w:tabs>
        <w:tab w:val="left" w:pos="1418"/>
        <w:tab w:val="right" w:leader="dot" w:pos="10025"/>
      </w:tabs>
      <w:spacing w:before="60"/>
      <w:ind w:left="1418" w:right="567" w:hanging="851"/>
      <w:jc w:val="both"/>
    </w:pPr>
    <w:rPr>
      <w:rFonts w:ascii="Arial" w:hAnsi="Arial"/>
      <w:spacing w:val="-10"/>
      <w:sz w:val="22"/>
      <w:szCs w:val="24"/>
    </w:rPr>
  </w:style>
  <w:style w:type="paragraph" w:styleId="affff5">
    <w:name w:val="Subtitle"/>
    <w:basedOn w:val="af3"/>
    <w:qFormat/>
    <w:rsid w:val="008E4370"/>
    <w:pPr>
      <w:spacing w:after="60"/>
      <w:jc w:val="center"/>
    </w:pPr>
    <w:rPr>
      <w:rFonts w:cs="Arial"/>
    </w:rPr>
  </w:style>
  <w:style w:type="paragraph" w:customStyle="1" w:styleId="affff6">
    <w:name w:val="_(под)Пункт.Продолжение"/>
    <w:rsid w:val="008E4370"/>
    <w:pPr>
      <w:shd w:val="clear" w:color="auto" w:fill="FFFFFF"/>
      <w:spacing w:after="40"/>
      <w:ind w:firstLine="595"/>
      <w:contextualSpacing/>
      <w:jc w:val="both"/>
    </w:pPr>
    <w:rPr>
      <w:rFonts w:ascii="Arial" w:hAnsi="Arial" w:cs="Arial"/>
      <w:spacing w:val="-3"/>
      <w:sz w:val="22"/>
      <w:szCs w:val="22"/>
    </w:rPr>
  </w:style>
  <w:style w:type="paragraph" w:customStyle="1" w:styleId="affff7">
    <w:name w:val="_Перечисление_а)"/>
    <w:rsid w:val="008E4370"/>
    <w:pPr>
      <w:spacing w:before="40"/>
      <w:ind w:firstLine="601"/>
      <w:jc w:val="both"/>
    </w:pPr>
    <w:rPr>
      <w:rFonts w:ascii="Arial" w:hAnsi="Arial"/>
      <w:spacing w:val="-2"/>
      <w:sz w:val="22"/>
      <w:szCs w:val="22"/>
    </w:rPr>
  </w:style>
  <w:style w:type="paragraph" w:customStyle="1" w:styleId="affff8">
    <w:name w:val="_Табл_№иНазвТаблицы"/>
    <w:next w:val="aff2"/>
    <w:rsid w:val="008E4370"/>
    <w:pPr>
      <w:spacing w:before="120" w:after="120"/>
    </w:pPr>
    <w:rPr>
      <w:rFonts w:ascii="Arial" w:hAnsi="Arial" w:cs="Arial"/>
      <w:bCs/>
      <w:sz w:val="22"/>
    </w:rPr>
  </w:style>
  <w:style w:type="paragraph" w:customStyle="1" w:styleId="af">
    <w:name w:val="_Табл_Текст+абзац"/>
    <w:link w:val="affff9"/>
    <w:rsid w:val="008E4370"/>
    <w:pPr>
      <w:numPr>
        <w:numId w:val="19"/>
      </w:numPr>
      <w:shd w:val="clear" w:color="auto" w:fill="FFFFFF"/>
      <w:spacing w:before="40"/>
      <w:jc w:val="both"/>
    </w:pPr>
    <w:rPr>
      <w:rFonts w:ascii="Arial" w:hAnsi="Arial"/>
      <w:spacing w:val="-2"/>
      <w:szCs w:val="18"/>
    </w:rPr>
  </w:style>
  <w:style w:type="paragraph" w:customStyle="1" w:styleId="af2">
    <w:name w:val="_Табл_Термин_Название"/>
    <w:next w:val="a3"/>
    <w:rsid w:val="008E4370"/>
    <w:pPr>
      <w:numPr>
        <w:numId w:val="20"/>
      </w:numPr>
      <w:shd w:val="clear" w:color="auto" w:fill="FFFFFF"/>
      <w:spacing w:before="120"/>
      <w:ind w:left="57" w:hanging="57"/>
    </w:pPr>
    <w:rPr>
      <w:rFonts w:ascii="Arial" w:hAnsi="Arial"/>
      <w:b/>
      <w:spacing w:val="2"/>
    </w:rPr>
  </w:style>
  <w:style w:type="paragraph" w:customStyle="1" w:styleId="affffa">
    <w:name w:val="_Рис._№иНазвание"/>
    <w:next w:val="aff2"/>
    <w:rsid w:val="008E4370"/>
    <w:pPr>
      <w:spacing w:before="120" w:after="120"/>
      <w:jc w:val="center"/>
    </w:pPr>
    <w:rPr>
      <w:rFonts w:ascii="Arial" w:hAnsi="Arial"/>
      <w:bCs/>
      <w:sz w:val="22"/>
    </w:rPr>
  </w:style>
  <w:style w:type="paragraph" w:customStyle="1" w:styleId="a3">
    <w:name w:val="_Табл_Термин_Определение"/>
    <w:next w:val="af2"/>
    <w:rsid w:val="008E4370"/>
    <w:pPr>
      <w:numPr>
        <w:numId w:val="28"/>
      </w:numPr>
      <w:spacing w:after="120"/>
      <w:ind w:left="57" w:hanging="57"/>
      <w:contextualSpacing/>
      <w:jc w:val="both"/>
    </w:pPr>
    <w:rPr>
      <w:rFonts w:ascii="Arial" w:hAnsi="Arial"/>
      <w:spacing w:val="-2"/>
      <w:szCs w:val="18"/>
    </w:rPr>
  </w:style>
  <w:style w:type="paragraph" w:customStyle="1" w:styleId="a0">
    <w:name w:val="_Табл_Перечисл.за.Табл.ТекстАбзац"/>
    <w:rsid w:val="008E4370"/>
    <w:pPr>
      <w:numPr>
        <w:numId w:val="21"/>
      </w:numPr>
      <w:spacing w:before="40"/>
      <w:jc w:val="both"/>
    </w:pPr>
    <w:rPr>
      <w:rFonts w:ascii="Arial" w:hAnsi="Arial"/>
      <w:spacing w:val="-2"/>
      <w:szCs w:val="18"/>
    </w:rPr>
  </w:style>
  <w:style w:type="paragraph" w:styleId="affffb">
    <w:name w:val="Plain Text"/>
    <w:basedOn w:val="af3"/>
    <w:rsid w:val="008E4370"/>
    <w:rPr>
      <w:rFonts w:ascii="Arial" w:hAnsi="Arial" w:cs="Courier New"/>
      <w:sz w:val="20"/>
      <w:szCs w:val="20"/>
    </w:rPr>
  </w:style>
  <w:style w:type="paragraph" w:customStyle="1" w:styleId="affffc">
    <w:name w:val="_РисПрил_№иНазвание"/>
    <w:next w:val="aff2"/>
    <w:link w:val="affffd"/>
    <w:rsid w:val="008E4370"/>
    <w:pPr>
      <w:spacing w:before="120" w:after="120"/>
      <w:jc w:val="center"/>
    </w:pPr>
    <w:rPr>
      <w:rFonts w:ascii="Arial" w:hAnsi="Arial"/>
      <w:bCs/>
      <w:sz w:val="22"/>
    </w:rPr>
  </w:style>
  <w:style w:type="paragraph" w:styleId="80">
    <w:name w:val="toc 8"/>
    <w:basedOn w:val="af3"/>
    <w:next w:val="af3"/>
    <w:autoRedefine/>
    <w:semiHidden/>
    <w:rsid w:val="008E4370"/>
    <w:pPr>
      <w:ind w:left="1680"/>
    </w:pPr>
  </w:style>
  <w:style w:type="paragraph" w:styleId="90">
    <w:name w:val="toc 9"/>
    <w:basedOn w:val="af3"/>
    <w:next w:val="af3"/>
    <w:autoRedefine/>
    <w:semiHidden/>
    <w:rsid w:val="008E4370"/>
    <w:pPr>
      <w:ind w:left="1920"/>
    </w:pPr>
  </w:style>
  <w:style w:type="character" w:customStyle="1" w:styleId="affffd">
    <w:name w:val="_РисПрил_№иНазвание Знак Знак"/>
    <w:link w:val="affffc"/>
    <w:rsid w:val="008E4370"/>
    <w:rPr>
      <w:rFonts w:ascii="Arial" w:hAnsi="Arial"/>
      <w:bCs/>
      <w:sz w:val="22"/>
      <w:lang w:val="ru-RU" w:eastAsia="ru-RU" w:bidi="ar-SA"/>
    </w:rPr>
  </w:style>
  <w:style w:type="character" w:styleId="HTML">
    <w:name w:val="HTML Code"/>
    <w:rsid w:val="008E4370"/>
    <w:rPr>
      <w:rFonts w:ascii="Arial" w:hAnsi="Arial" w:cs="Courier New"/>
      <w:sz w:val="20"/>
      <w:szCs w:val="20"/>
    </w:rPr>
  </w:style>
  <w:style w:type="character" w:styleId="HTML0">
    <w:name w:val="HTML Cite"/>
    <w:rsid w:val="008E4370"/>
    <w:rPr>
      <w:rFonts w:ascii="Arial" w:hAnsi="Arial"/>
      <w:i/>
      <w:iCs/>
    </w:rPr>
  </w:style>
  <w:style w:type="paragraph" w:customStyle="1" w:styleId="affffe">
    <w:name w:val="_ТаблПрил_№.и.Название"/>
    <w:next w:val="aff2"/>
    <w:rsid w:val="008E4370"/>
    <w:pPr>
      <w:spacing w:before="120" w:after="120"/>
    </w:pPr>
    <w:rPr>
      <w:rFonts w:ascii="Arial" w:hAnsi="Arial"/>
      <w:bCs/>
      <w:sz w:val="22"/>
    </w:rPr>
  </w:style>
  <w:style w:type="character" w:styleId="afffff">
    <w:name w:val="FollowedHyperlink"/>
    <w:rsid w:val="008E4370"/>
    <w:rPr>
      <w:rFonts w:ascii="Arial" w:hAnsi="Arial"/>
      <w:color w:val="800080"/>
      <w:u w:val="single"/>
    </w:rPr>
  </w:style>
  <w:style w:type="paragraph" w:customStyle="1" w:styleId="afffff0">
    <w:name w:val="_ТекстПримечание"/>
    <w:next w:val="aff2"/>
    <w:rsid w:val="008E4370"/>
    <w:pPr>
      <w:spacing w:before="40"/>
      <w:ind w:firstLine="624"/>
      <w:jc w:val="both"/>
    </w:pPr>
    <w:rPr>
      <w:rFonts w:ascii="Arial" w:hAnsi="Arial"/>
      <w:spacing w:val="-2"/>
      <w:sz w:val="22"/>
    </w:rPr>
  </w:style>
  <w:style w:type="table" w:styleId="1f">
    <w:name w:val="Table Simple 1"/>
    <w:basedOn w:val="af5"/>
    <w:rsid w:val="008E4370"/>
    <w:rPr>
      <w:rFonts w:ascii="Arial" w:hAnsi="Arial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_ТаблПримечание"/>
    <w:rsid w:val="008E4370"/>
    <w:pPr>
      <w:numPr>
        <w:numId w:val="22"/>
      </w:numPr>
      <w:spacing w:before="40"/>
      <w:ind w:left="57" w:hanging="57"/>
      <w:jc w:val="both"/>
    </w:pPr>
    <w:rPr>
      <w:rFonts w:ascii="Arial" w:hAnsi="Arial"/>
      <w:spacing w:val="-2"/>
      <w:szCs w:val="18"/>
    </w:rPr>
  </w:style>
  <w:style w:type="paragraph" w:customStyle="1" w:styleId="10">
    <w:name w:val="_Табл.Переч.1).за.Текст"/>
    <w:rsid w:val="008E4370"/>
    <w:pPr>
      <w:numPr>
        <w:numId w:val="23"/>
      </w:numPr>
      <w:spacing w:before="40"/>
    </w:pPr>
    <w:rPr>
      <w:rFonts w:ascii="Arial" w:hAnsi="Arial"/>
      <w:spacing w:val="-2"/>
      <w:szCs w:val="18"/>
    </w:rPr>
  </w:style>
  <w:style w:type="paragraph" w:customStyle="1" w:styleId="13">
    <w:name w:val="_Табл.Переч.1).за.ТекстАбзац"/>
    <w:rsid w:val="008E4370"/>
    <w:pPr>
      <w:numPr>
        <w:numId w:val="24"/>
      </w:numPr>
      <w:spacing w:before="40"/>
      <w:ind w:firstLine="397"/>
    </w:pPr>
    <w:rPr>
      <w:rFonts w:ascii="Arial" w:hAnsi="Arial"/>
      <w:spacing w:val="-2"/>
      <w:szCs w:val="18"/>
    </w:rPr>
  </w:style>
  <w:style w:type="paragraph" w:customStyle="1" w:styleId="af0">
    <w:name w:val="_Табл.Переч.а).за.Текст"/>
    <w:rsid w:val="008E4370"/>
    <w:pPr>
      <w:numPr>
        <w:numId w:val="25"/>
      </w:numPr>
      <w:spacing w:before="40"/>
      <w:jc w:val="both"/>
    </w:pPr>
    <w:rPr>
      <w:rFonts w:ascii="Arial" w:hAnsi="Arial"/>
      <w:spacing w:val="-2"/>
      <w:szCs w:val="18"/>
    </w:rPr>
  </w:style>
  <w:style w:type="paragraph" w:customStyle="1" w:styleId="a7">
    <w:name w:val="_Табл.Переч.а).за.ТекстАбзац"/>
    <w:rsid w:val="008E4370"/>
    <w:pPr>
      <w:numPr>
        <w:numId w:val="26"/>
      </w:numPr>
      <w:spacing w:before="40"/>
      <w:ind w:firstLine="198"/>
    </w:pPr>
    <w:rPr>
      <w:rFonts w:ascii="Arial" w:hAnsi="Arial"/>
      <w:spacing w:val="-2"/>
      <w:szCs w:val="18"/>
    </w:rPr>
  </w:style>
  <w:style w:type="table" w:styleId="1f0">
    <w:name w:val="Table Colorful 1"/>
    <w:basedOn w:val="af5"/>
    <w:rsid w:val="008E4370"/>
    <w:rPr>
      <w:rFonts w:ascii="Arial" w:hAnsi="Arial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1">
    <w:name w:val="Emphasis"/>
    <w:qFormat/>
    <w:rsid w:val="008E4370"/>
    <w:rPr>
      <w:rFonts w:ascii="Arial" w:hAnsi="Arial"/>
      <w:i/>
      <w:iCs/>
    </w:rPr>
  </w:style>
  <w:style w:type="table" w:styleId="38">
    <w:name w:val="Table Classic 3"/>
    <w:basedOn w:val="af5"/>
    <w:rsid w:val="008E4370"/>
    <w:rPr>
      <w:rFonts w:ascii="Arial" w:hAnsi="Arial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f5"/>
    <w:rsid w:val="008E4370"/>
    <w:rPr>
      <w:rFonts w:ascii="Arial" w:hAnsi="Arial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9">
    <w:name w:val="_Табл_Текст+абзац Знак"/>
    <w:link w:val="af"/>
    <w:rsid w:val="008E4370"/>
    <w:rPr>
      <w:rFonts w:ascii="Arial" w:hAnsi="Arial"/>
      <w:spacing w:val="-2"/>
      <w:szCs w:val="18"/>
      <w:shd w:val="clear" w:color="auto" w:fill="FFFFFF"/>
      <w:lang w:val="ru-RU" w:eastAsia="ru-RU" w:bidi="ar-SA"/>
    </w:rPr>
  </w:style>
  <w:style w:type="paragraph" w:customStyle="1" w:styleId="ab">
    <w:name w:val="_Табл_ТекстСноскиВтабл"/>
    <w:rsid w:val="008E4370"/>
    <w:pPr>
      <w:numPr>
        <w:numId w:val="27"/>
      </w:numPr>
      <w:spacing w:before="40"/>
      <w:jc w:val="both"/>
    </w:pPr>
    <w:rPr>
      <w:rFonts w:ascii="Arial" w:hAnsi="Arial"/>
      <w:sz w:val="18"/>
      <w:szCs w:val="18"/>
    </w:rPr>
  </w:style>
  <w:style w:type="paragraph" w:customStyle="1" w:styleId="afffff2">
    <w:name w:val="_Формула_Текст"/>
    <w:rsid w:val="008E4370"/>
    <w:pPr>
      <w:jc w:val="center"/>
    </w:pPr>
    <w:rPr>
      <w:rFonts w:ascii="Arial" w:hAnsi="Arial"/>
      <w:b/>
      <w:i/>
      <w:spacing w:val="40"/>
      <w:sz w:val="26"/>
    </w:rPr>
  </w:style>
  <w:style w:type="paragraph" w:customStyle="1" w:styleId="afffff3">
    <w:name w:val="_Формула_Номер"/>
    <w:next w:val="afffff4"/>
    <w:rsid w:val="008E4370"/>
    <w:pPr>
      <w:jc w:val="center"/>
    </w:pPr>
    <w:rPr>
      <w:rFonts w:ascii="Arial" w:hAnsi="Arial" w:cs="Arial"/>
      <w:b/>
      <w:sz w:val="26"/>
    </w:rPr>
  </w:style>
  <w:style w:type="table" w:styleId="2b">
    <w:name w:val="Table Grid 2"/>
    <w:basedOn w:val="af5"/>
    <w:rsid w:val="008E4370"/>
    <w:rPr>
      <w:rFonts w:ascii="Arial" w:hAnsi="Arial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f5"/>
    <w:rsid w:val="008E4370"/>
    <w:rPr>
      <w:rFonts w:ascii="Arial" w:hAnsi="Arial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4">
    <w:name w:val="_Формула_компонент"/>
    <w:next w:val="aff2"/>
    <w:rsid w:val="008E4370"/>
    <w:rPr>
      <w:rFonts w:ascii="Arial" w:hAnsi="Arial" w:cs="Arial"/>
      <w:b/>
      <w:i/>
      <w:spacing w:val="30"/>
      <w:sz w:val="22"/>
      <w:lang w:val="en-US"/>
    </w:rPr>
  </w:style>
  <w:style w:type="table" w:styleId="61">
    <w:name w:val="Table Grid 6"/>
    <w:basedOn w:val="af5"/>
    <w:rsid w:val="008E4370"/>
    <w:rPr>
      <w:rFonts w:ascii="Arial" w:hAnsi="Arial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5">
    <w:name w:val="_Текст_ПустаяСтрока"/>
    <w:next w:val="aff2"/>
    <w:rsid w:val="008E4370"/>
    <w:rPr>
      <w:rFonts w:ascii="Arial" w:hAnsi="Arial"/>
      <w:sz w:val="16"/>
      <w:szCs w:val="24"/>
    </w:rPr>
  </w:style>
  <w:style w:type="paragraph" w:customStyle="1" w:styleId="afffff6">
    <w:name w:val="_Формула_ОписанКомпонента"/>
    <w:rsid w:val="008E4370"/>
    <w:rPr>
      <w:rFonts w:ascii="Arial" w:hAnsi="Arial"/>
      <w:spacing w:val="-2"/>
      <w:sz w:val="22"/>
      <w:szCs w:val="18"/>
    </w:rPr>
  </w:style>
  <w:style w:type="table" w:styleId="-10">
    <w:name w:val="Table List 1"/>
    <w:basedOn w:val="af5"/>
    <w:rsid w:val="008E4370"/>
    <w:rPr>
      <w:rFonts w:ascii="Arial" w:hAnsi="Arial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_ПараметрКомандаТаблица"/>
    <w:rsid w:val="008E4370"/>
    <w:pPr>
      <w:numPr>
        <w:numId w:val="29"/>
      </w:numPr>
      <w:spacing w:before="40" w:after="40"/>
      <w:ind w:left="40" w:hanging="40"/>
    </w:pPr>
    <w:rPr>
      <w:rFonts w:ascii="Arial" w:hAnsi="Arial"/>
      <w:b/>
      <w:i/>
      <w:spacing w:val="2"/>
      <w:sz w:val="18"/>
      <w:szCs w:val="18"/>
    </w:rPr>
  </w:style>
  <w:style w:type="paragraph" w:customStyle="1" w:styleId="a8">
    <w:name w:val="_Табл.продолжен_Табл_Текст+абзац"/>
    <w:rsid w:val="008E4370"/>
    <w:pPr>
      <w:numPr>
        <w:numId w:val="30"/>
      </w:numPr>
      <w:jc w:val="both"/>
    </w:pPr>
    <w:rPr>
      <w:rFonts w:ascii="Arial" w:hAnsi="Arial"/>
      <w:spacing w:val="-2"/>
    </w:rPr>
  </w:style>
  <w:style w:type="paragraph" w:customStyle="1" w:styleId="-7">
    <w:name w:val="_ТЗ-ПЛ_верх.колонт.Лист№"/>
    <w:rsid w:val="008E4370"/>
    <w:pPr>
      <w:pBdr>
        <w:bottom w:val="single" w:sz="4" w:space="1" w:color="333333"/>
      </w:pBdr>
      <w:jc w:val="center"/>
    </w:pPr>
    <w:rPr>
      <w:rFonts w:ascii="Arial" w:hAnsi="Arial"/>
      <w:spacing w:val="2"/>
      <w:sz w:val="22"/>
      <w:szCs w:val="24"/>
    </w:rPr>
  </w:style>
  <w:style w:type="paragraph" w:customStyle="1" w:styleId="afffff7">
    <w:name w:val="_Введение.и.т.п"/>
    <w:next w:val="aff2"/>
    <w:rsid w:val="008E4370"/>
    <w:pPr>
      <w:pageBreakBefore/>
      <w:spacing w:before="360" w:after="240"/>
      <w:ind w:left="595"/>
      <w:outlineLvl w:val="0"/>
    </w:pPr>
    <w:rPr>
      <w:rFonts w:ascii="Arial" w:hAnsi="Arial" w:cs="Arial"/>
      <w:b/>
      <w:bCs/>
      <w:sz w:val="30"/>
      <w:szCs w:val="32"/>
    </w:rPr>
  </w:style>
  <w:style w:type="table" w:styleId="-60">
    <w:name w:val="Table List 6"/>
    <w:basedOn w:val="af5"/>
    <w:rsid w:val="0060144A"/>
    <w:pPr>
      <w:jc w:val="center"/>
    </w:pPr>
    <w:rPr>
      <w:sz w:val="28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8">
    <w:name w:val="Block Text"/>
    <w:basedOn w:val="af3"/>
    <w:rsid w:val="008E4370"/>
    <w:pPr>
      <w:spacing w:after="120"/>
      <w:ind w:left="1440" w:right="1440"/>
    </w:pPr>
    <w:rPr>
      <w:rFonts w:ascii="Arial" w:hAnsi="Arial"/>
    </w:rPr>
  </w:style>
  <w:style w:type="paragraph" w:customStyle="1" w:styleId="afffff9">
    <w:name w:val="_ТЛ_Табл_Текст"/>
    <w:rsid w:val="008E4370"/>
    <w:pPr>
      <w:spacing w:after="120"/>
      <w:contextualSpacing/>
    </w:pPr>
    <w:rPr>
      <w:rFonts w:ascii="Arial" w:hAnsi="Arial"/>
      <w:szCs w:val="24"/>
    </w:rPr>
  </w:style>
  <w:style w:type="paragraph" w:customStyle="1" w:styleId="---0">
    <w:name w:val="_орг-я-(разраб-к)"/>
    <w:basedOn w:val="---"/>
    <w:next w:val="aff2"/>
    <w:rsid w:val="008E4370"/>
  </w:style>
  <w:style w:type="paragraph" w:customStyle="1" w:styleId="afffffa">
    <w:name w:val="_Дец№ЛУнаТЛ"/>
    <w:next w:val="aff2"/>
    <w:rsid w:val="008E4370"/>
    <w:pPr>
      <w:spacing w:before="120" w:after="120"/>
      <w:ind w:firstLine="595"/>
    </w:pPr>
    <w:rPr>
      <w:rFonts w:ascii="Arial" w:hAnsi="Arial"/>
      <w:caps/>
      <w:sz w:val="22"/>
    </w:rPr>
  </w:style>
  <w:style w:type="paragraph" w:customStyle="1" w:styleId="afffffb">
    <w:name w:val="_Дец.№_ЛУ"/>
    <w:next w:val="aff2"/>
    <w:rsid w:val="008E4370"/>
    <w:pPr>
      <w:spacing w:before="240" w:after="600"/>
      <w:jc w:val="center"/>
    </w:pPr>
    <w:rPr>
      <w:rFonts w:ascii="Arial" w:hAnsi="Arial"/>
      <w:caps/>
      <w:sz w:val="22"/>
    </w:rPr>
  </w:style>
  <w:style w:type="paragraph" w:styleId="2c">
    <w:name w:val="List 2"/>
    <w:basedOn w:val="af3"/>
    <w:rsid w:val="008E4370"/>
    <w:pPr>
      <w:ind w:left="566" w:hanging="283"/>
    </w:pPr>
    <w:rPr>
      <w:rFonts w:ascii="Arial" w:hAnsi="Arial"/>
    </w:rPr>
  </w:style>
  <w:style w:type="table" w:styleId="afffffc">
    <w:name w:val="Table Elegant"/>
    <w:basedOn w:val="af5"/>
    <w:rsid w:val="008E4370"/>
    <w:rPr>
      <w:rFonts w:ascii="Arial" w:hAnsi="Arial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d">
    <w:name w:val="_Аннотация"/>
    <w:next w:val="aff2"/>
    <w:rsid w:val="008E4370"/>
    <w:pPr>
      <w:spacing w:before="360" w:after="240"/>
      <w:ind w:left="595"/>
    </w:pPr>
    <w:rPr>
      <w:rFonts w:ascii="Arial" w:hAnsi="Arial" w:cs="Arial"/>
      <w:b/>
      <w:bCs/>
      <w:sz w:val="30"/>
      <w:szCs w:val="32"/>
    </w:rPr>
  </w:style>
  <w:style w:type="paragraph" w:customStyle="1" w:styleId="afffffe">
    <w:name w:val="_ПараметрКоманда"/>
    <w:rsid w:val="008E4370"/>
    <w:pPr>
      <w:suppressAutoHyphens/>
      <w:spacing w:before="40" w:after="40"/>
      <w:ind w:left="595"/>
    </w:pPr>
    <w:rPr>
      <w:rFonts w:ascii="Arial" w:hAnsi="Arial"/>
      <w:b/>
      <w:i/>
      <w:spacing w:val="2"/>
      <w:sz w:val="22"/>
    </w:rPr>
  </w:style>
  <w:style w:type="numbering" w:customStyle="1" w:styleId="StyleOutlinenumbered">
    <w:name w:val="Style Outline numbered"/>
    <w:basedOn w:val="af6"/>
    <w:rsid w:val="008E4370"/>
    <w:pPr>
      <w:numPr>
        <w:numId w:val="31"/>
      </w:numPr>
    </w:pPr>
  </w:style>
  <w:style w:type="paragraph" w:customStyle="1" w:styleId="Table">
    <w:name w:val="_Table"/>
    <w:basedOn w:val="af3"/>
    <w:rsid w:val="008E4370"/>
    <w:pPr>
      <w:spacing w:before="120"/>
      <w:jc w:val="both"/>
    </w:pPr>
    <w:rPr>
      <w:rFonts w:ascii="GOST type B" w:hAnsi="GOST type B"/>
      <w:sz w:val="28"/>
    </w:rPr>
  </w:style>
  <w:style w:type="paragraph" w:customStyle="1" w:styleId="affffff">
    <w:name w:val="_НаименУслуги"/>
    <w:rsid w:val="008E4370"/>
    <w:pPr>
      <w:spacing w:before="600" w:line="280" w:lineRule="exact"/>
      <w:jc w:val="center"/>
    </w:pPr>
    <w:rPr>
      <w:rFonts w:ascii="Arial" w:hAnsi="Arial"/>
      <w:b/>
      <w:spacing w:val="-2"/>
      <w:sz w:val="32"/>
    </w:rPr>
  </w:style>
  <w:style w:type="character" w:customStyle="1" w:styleId="BodytextChar">
    <w:name w:val="Body text Char"/>
    <w:link w:val="Bodytext"/>
    <w:rsid w:val="00884953"/>
    <w:rPr>
      <w:sz w:val="28"/>
      <w:szCs w:val="24"/>
    </w:rPr>
  </w:style>
  <w:style w:type="paragraph" w:customStyle="1" w:styleId="Listitem1">
    <w:name w:val="List item 1"/>
    <w:basedOn w:val="af3"/>
    <w:uiPriority w:val="99"/>
    <w:rsid w:val="008516C9"/>
    <w:pPr>
      <w:widowControl w:val="0"/>
      <w:numPr>
        <w:ilvl w:val="12"/>
      </w:numPr>
      <w:spacing w:line="360" w:lineRule="atLeast"/>
      <w:ind w:left="851" w:hanging="284"/>
      <w:jc w:val="center"/>
    </w:pPr>
    <w:rPr>
      <w:rFonts w:ascii="Arial" w:hAnsi="Arial" w:cs="Arial"/>
      <w:sz w:val="28"/>
      <w:szCs w:val="28"/>
    </w:rPr>
  </w:style>
  <w:style w:type="paragraph" w:customStyle="1" w:styleId="affffff0">
    <w:name w:val="Автор"/>
    <w:basedOn w:val="af3"/>
    <w:next w:val="26"/>
    <w:rsid w:val="00696876"/>
    <w:pPr>
      <w:widowControl w:val="0"/>
      <w:spacing w:before="120" w:line="360" w:lineRule="auto"/>
      <w:ind w:firstLine="720"/>
      <w:jc w:val="both"/>
    </w:pPr>
    <w:rPr>
      <w:szCs w:val="20"/>
    </w:rPr>
  </w:style>
  <w:style w:type="paragraph" w:styleId="affffff1">
    <w:name w:val="List Paragraph"/>
    <w:basedOn w:val="af3"/>
    <w:uiPriority w:val="34"/>
    <w:qFormat/>
    <w:rsid w:val="00936CCD"/>
    <w:pPr>
      <w:ind w:left="708"/>
    </w:pPr>
  </w:style>
  <w:style w:type="paragraph" w:customStyle="1" w:styleId="StyleHeading2Justified">
    <w:name w:val="Style Heading 2 + Justified"/>
    <w:basedOn w:val="23"/>
    <w:uiPriority w:val="99"/>
    <w:rsid w:val="00A16491"/>
    <w:pPr>
      <w:numPr>
        <w:ilvl w:val="0"/>
        <w:numId w:val="0"/>
      </w:numPr>
      <w:suppressAutoHyphens w:val="0"/>
      <w:spacing w:before="0" w:after="0"/>
    </w:pPr>
    <w:rPr>
      <w:rFonts w:ascii="Arial" w:hAnsi="Arial"/>
      <w:i/>
      <w:sz w:val="36"/>
      <w:szCs w:val="36"/>
    </w:rPr>
  </w:style>
  <w:style w:type="character" w:customStyle="1" w:styleId="15">
    <w:name w:val="Заголовок 1 Знак"/>
    <w:link w:val="14"/>
    <w:rsid w:val="00304544"/>
    <w:rPr>
      <w:rFonts w:cs="Arial"/>
      <w:b/>
      <w:bCs/>
      <w:kern w:val="32"/>
      <w:sz w:val="32"/>
      <w:szCs w:val="28"/>
    </w:rPr>
  </w:style>
  <w:style w:type="paragraph" w:customStyle="1" w:styleId="-8">
    <w:name w:val="ТЮВ-обычный"/>
    <w:basedOn w:val="af3"/>
    <w:link w:val="-9"/>
    <w:rsid w:val="00620F19"/>
    <w:pPr>
      <w:ind w:firstLine="709"/>
      <w:jc w:val="both"/>
    </w:pPr>
  </w:style>
  <w:style w:type="character" w:customStyle="1" w:styleId="-9">
    <w:name w:val="ТЮВ-обычный Знак"/>
    <w:link w:val="-8"/>
    <w:rsid w:val="00620F19"/>
    <w:rPr>
      <w:sz w:val="24"/>
      <w:szCs w:val="24"/>
    </w:rPr>
  </w:style>
  <w:style w:type="paragraph" w:styleId="affffff2">
    <w:name w:val="TOC Heading"/>
    <w:basedOn w:val="14"/>
    <w:next w:val="af3"/>
    <w:uiPriority w:val="39"/>
    <w:semiHidden/>
    <w:unhideWhenUsed/>
    <w:qFormat/>
    <w:rsid w:val="0061598A"/>
    <w:pPr>
      <w:keepLines/>
      <w:pageBreakBefore w:val="0"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lang w:eastAsia="en-US"/>
    </w:rPr>
  </w:style>
  <w:style w:type="character" w:customStyle="1" w:styleId="afa">
    <w:name w:val="Нижний колонтитул Знак"/>
    <w:link w:val="af9"/>
    <w:uiPriority w:val="99"/>
    <w:rsid w:val="00152552"/>
    <w:rPr>
      <w:sz w:val="24"/>
      <w:szCs w:val="24"/>
    </w:rPr>
  </w:style>
  <w:style w:type="paragraph" w:customStyle="1" w:styleId="1f1">
    <w:name w:val="Указатель1"/>
    <w:basedOn w:val="af3"/>
    <w:rsid w:val="00152552"/>
    <w:pPr>
      <w:suppressLineNumbers/>
      <w:suppressAutoHyphens/>
      <w:spacing w:after="200" w:line="276" w:lineRule="auto"/>
    </w:pPr>
    <w:rPr>
      <w:rFonts w:ascii="Calibri" w:eastAsia="MS Mincho" w:hAnsi="Calibri" w:cs="Calibri"/>
      <w:sz w:val="22"/>
      <w:szCs w:val="22"/>
      <w:lang w:eastAsia="he-IL" w:bidi="he-IL"/>
    </w:rPr>
  </w:style>
  <w:style w:type="paragraph" w:customStyle="1" w:styleId="1f2">
    <w:name w:val="Обычный1"/>
    <w:basedOn w:val="af3"/>
    <w:link w:val="CharChar0"/>
    <w:rsid w:val="00152552"/>
    <w:pPr>
      <w:spacing w:line="360" w:lineRule="auto"/>
      <w:ind w:firstLine="851"/>
      <w:jc w:val="both"/>
    </w:pPr>
  </w:style>
  <w:style w:type="character" w:customStyle="1" w:styleId="CharChar0">
    <w:name w:val="Обычный Char Char"/>
    <w:link w:val="1f2"/>
    <w:rsid w:val="00152552"/>
    <w:rPr>
      <w:sz w:val="24"/>
      <w:szCs w:val="24"/>
    </w:rPr>
  </w:style>
  <w:style w:type="character" w:customStyle="1" w:styleId="af8">
    <w:name w:val="Верхний колонтитул Знак"/>
    <w:link w:val="af7"/>
    <w:uiPriority w:val="99"/>
    <w:rsid w:val="001525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58EF72F4F794AB7C45456EBC9C1DD" ma:contentTypeVersion="3" ma:contentTypeDescription="Create a new document." ma:contentTypeScope="" ma:versionID="25f08885ff022fb13b885caf4a86c9d3">
  <xsd:schema xmlns:xsd="http://www.w3.org/2001/XMLSchema" xmlns:xs="http://www.w3.org/2001/XMLSchema" xmlns:p="http://schemas.microsoft.com/office/2006/metadata/properties" xmlns:ns2="79581eda-ffae-46cb-9797-f8b23972812a" targetNamespace="http://schemas.microsoft.com/office/2006/metadata/properties" ma:root="true" ma:fieldsID="c1489d454b00b35b270c2818840c2f0b" ns2:_="">
    <xsd:import namespace="79581eda-ffae-46cb-9797-f8b23972812a"/>
    <xsd:element name="properties">
      <xsd:complexType>
        <xsd:sequence>
          <xsd:element name="documentManagement">
            <xsd:complexType>
              <xsd:all>
                <xsd:element ref="ns2:_x0421__x043e__x0433__x043b__x0430__x0441__x043e__x0432__x0430__x043d__x043e__x0020__x0412__x0435__x0440__x043e__x0439_" minOccurs="0"/>
                <xsd:element ref="ns2:_x0421__x043e__x0433__x043b__x0430__x0441__x043e__x0432__x0430__x043d__x043e__x0020__x041d__x0438__x043a__x043e__x043b__x0430__x0435__x043c_" minOccurs="0"/>
                <xsd:element ref="ns2:_x0413__x043e__x0442__x043e__x0432__x043e__x0020__x043a__x0020__x0441__x043e__x0433__x043b__x0430__x0441__x043e__x0432__x0430__x043d__x0438__x044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81eda-ffae-46cb-9797-f8b23972812a" elementFormDefault="qualified">
    <xsd:import namespace="http://schemas.microsoft.com/office/2006/documentManagement/types"/>
    <xsd:import namespace="http://schemas.microsoft.com/office/infopath/2007/PartnerControls"/>
    <xsd:element name="_x0421__x043e__x0433__x043b__x0430__x0441__x043e__x0432__x0430__x043d__x043e__x0020__x0412__x0435__x0440__x043e__x0439_" ma:index="8" nillable="true" ma:displayName="Согласовано Верой" ma:default="0" ma:internalName="_x0421__x043e__x0433__x043b__x0430__x0441__x043e__x0432__x0430__x043d__x043e__x0020__x0412__x0435__x0440__x043e__x0439_">
      <xsd:simpleType>
        <xsd:restriction base="dms:Boolean"/>
      </xsd:simpleType>
    </xsd:element>
    <xsd:element name="_x0421__x043e__x0433__x043b__x0430__x0441__x043e__x0432__x0430__x043d__x043e__x0020__x041d__x0438__x043a__x043e__x043b__x0430__x0435__x043c_" ma:index="9" nillable="true" ma:displayName="Согласовано Николаем" ma:default="0" ma:internalName="_x0421__x043e__x0433__x043b__x0430__x0441__x043e__x0432__x0430__x043d__x043e__x0020__x041d__x0438__x043a__x043e__x043b__x0430__x0435__x043c_">
      <xsd:simpleType>
        <xsd:restriction base="dms:Boolean"/>
      </xsd:simpleType>
    </xsd:element>
    <xsd:element name="_x0413__x043e__x0442__x043e__x0432__x043e__x0020__x043a__x0020__x0441__x043e__x0433__x043b__x0430__x0441__x043e__x0432__x0430__x043d__x0438__x044e_" ma:index="10" nillable="true" ma:displayName="Готово к согласованию" ma:default="0" ma:internalName="_x0413__x043e__x0442__x043e__x0432__x043e__x0020__x043a__x0020__x0441__x043e__x0433__x043b__x0430__x0441__x043e__x0432__x0430__x043d__x0438__x044e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x0421__x043e__x0433__x043b__x0430__x0441__x043e__x0432__x0430__x043d__x043e__x0020__x0412__x0435__x0440__x043e__x0439_ xmlns="79581eda-ffae-46cb-9797-f8b23972812a">false</_x0421__x043e__x0433__x043b__x0430__x0441__x043e__x0432__x0430__x043d__x043e__x0020__x0412__x0435__x0440__x043e__x0439_>
    <_x0421__x043e__x0433__x043b__x0430__x0441__x043e__x0432__x0430__x043d__x043e__x0020__x041d__x0438__x043a__x043e__x043b__x0430__x0435__x043c_ xmlns="79581eda-ffae-46cb-9797-f8b23972812a">false</_x0421__x043e__x0433__x043b__x0430__x0441__x043e__x0432__x0430__x043d__x043e__x0020__x041d__x0438__x043a__x043e__x043b__x0430__x0435__x043c_>
    <_x0413__x043e__x0442__x043e__x0432__x043e__x0020__x043a__x0020__x0441__x043e__x0433__x043b__x0430__x0441__x043e__x0432__x0430__x043d__x0438__x044e_ xmlns="79581eda-ffae-46cb-9797-f8b23972812a">false</_x0413__x043e__x0442__x043e__x0432__x043e__x0020__x043a__x0020__x0441__x043e__x0433__x043b__x0430__x0441__x043e__x0432__x0430__x043d__x0438__x044e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42B3C-8314-43FA-B9D7-FBD8F2A52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E5F6F5-23AB-405B-A954-7FB63C612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81eda-ffae-46cb-9797-f8b239728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DA4755-7150-4690-85A9-548696C6CF26}">
  <ds:schemaRefs>
    <ds:schemaRef ds:uri="http://schemas.microsoft.com/office/2006/metadata/properties"/>
    <ds:schemaRef ds:uri="79581eda-ffae-46cb-9797-f8b23972812a"/>
  </ds:schemaRefs>
</ds:datastoreItem>
</file>

<file path=customXml/itemProps4.xml><?xml version="1.0" encoding="utf-8"?>
<ds:datastoreItem xmlns:ds="http://schemas.openxmlformats.org/officeDocument/2006/customXml" ds:itemID="{10CB9055-70E5-4795-A77F-16D2360A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1</TotalTime>
  <Pages>35</Pages>
  <Words>7949</Words>
  <Characters>45313</Characters>
  <Application>Microsoft Office Word</Application>
  <DocSecurity>0</DocSecurity>
  <Lines>377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53156</CharactersWithSpaces>
  <SharedDoc>false</SharedDoc>
  <HLinks>
    <vt:vector size="228" baseType="variant">
      <vt:variant>
        <vt:i4>1310778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_Toc248296936</vt:lpwstr>
      </vt:variant>
      <vt:variant>
        <vt:i4>1310778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_Toc248296935</vt:lpwstr>
      </vt:variant>
      <vt:variant>
        <vt:i4>1310778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_Toc248296934</vt:lpwstr>
      </vt:variant>
      <vt:variant>
        <vt:i4>1310778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_Toc248296933</vt:lpwstr>
      </vt:variant>
      <vt:variant>
        <vt:i4>1310778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_Toc248296932</vt:lpwstr>
      </vt:variant>
      <vt:variant>
        <vt:i4>1310778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_Toc248296931</vt:lpwstr>
      </vt:variant>
      <vt:variant>
        <vt:i4>1310778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_Toc248296930</vt:lpwstr>
      </vt:variant>
      <vt:variant>
        <vt:i4>1376314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_Toc248296929</vt:lpwstr>
      </vt:variant>
      <vt:variant>
        <vt:i4>1376314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_Toc248296928</vt:lpwstr>
      </vt:variant>
      <vt:variant>
        <vt:i4>1376314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_Toc248296927</vt:lpwstr>
      </vt:variant>
      <vt:variant>
        <vt:i4>1376314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_Toc248296926</vt:lpwstr>
      </vt:variant>
      <vt:variant>
        <vt:i4>1376314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_Toc248296925</vt:lpwstr>
      </vt:variant>
      <vt:variant>
        <vt:i4>1376314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_Toc248296924</vt:lpwstr>
      </vt:variant>
      <vt:variant>
        <vt:i4>1376314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_Toc248296923</vt:lpwstr>
      </vt:variant>
      <vt:variant>
        <vt:i4>1376314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_Toc248296922</vt:lpwstr>
      </vt:variant>
      <vt:variant>
        <vt:i4>1376314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_Toc248296921</vt:lpwstr>
      </vt:variant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_Toc248296920</vt:lpwstr>
      </vt:variant>
      <vt:variant>
        <vt:i4>1441850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_Toc248296919</vt:lpwstr>
      </vt:variant>
      <vt:variant>
        <vt:i4>1441850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_Toc248296918</vt:lpwstr>
      </vt:variant>
      <vt:variant>
        <vt:i4>1441850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_Toc248296917</vt:lpwstr>
      </vt:variant>
      <vt:variant>
        <vt:i4>1441850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_Toc248296916</vt:lpwstr>
      </vt:variant>
      <vt:variant>
        <vt:i4>1441850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_Toc248296915</vt:lpwstr>
      </vt:variant>
      <vt:variant>
        <vt:i4>1441850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_Toc248296914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_Toc248296913</vt:lpwstr>
      </vt:variant>
      <vt:variant>
        <vt:i4>1441850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_Toc248296912</vt:lpwstr>
      </vt:variant>
      <vt:variant>
        <vt:i4>1441850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_Toc248296911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_Toc248296910</vt:lpwstr>
      </vt:variant>
      <vt:variant>
        <vt:i4>1507386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_Toc248296909</vt:lpwstr>
      </vt:variant>
      <vt:variant>
        <vt:i4>1507386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_Toc248296908</vt:lpwstr>
      </vt:variant>
      <vt:variant>
        <vt:i4>1507386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_Toc248296907</vt:lpwstr>
      </vt:variant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_Toc248296906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_Toc248296905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_Toc248296904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_Toc248296903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_Toc248296902</vt:lpwstr>
      </vt:variant>
      <vt:variant>
        <vt:i4>1507386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_Toc248296901</vt:lpwstr>
      </vt:variant>
      <vt:variant>
        <vt:i4>1507386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_Toc248296900</vt:lpwstr>
      </vt:variant>
      <vt:variant>
        <vt:i4>1966139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_Toc248296899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Александр Григорьев</dc:creator>
  <cp:lastModifiedBy>Учитель</cp:lastModifiedBy>
  <cp:revision>2</cp:revision>
  <cp:lastPrinted>2022-09-24T20:03:00Z</cp:lastPrinted>
  <dcterms:created xsi:type="dcterms:W3CDTF">2022-09-27T20:05:00Z</dcterms:created>
  <dcterms:modified xsi:type="dcterms:W3CDTF">2022-09-27T20:05:00Z</dcterms:modified>
</cp:coreProperties>
</file>